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5924D" w14:textId="495D0ED8" w:rsidR="00FE72B2" w:rsidRPr="004B1B29" w:rsidRDefault="00FE72B2" w:rsidP="00997576">
      <w:pPr>
        <w:jc w:val="both"/>
        <w:rPr>
          <w:sz w:val="22"/>
          <w:szCs w:val="22"/>
        </w:rPr>
      </w:pPr>
    </w:p>
    <w:p w14:paraId="3B669A13" w14:textId="77777777" w:rsidR="00FE72B2" w:rsidRPr="004B1B29" w:rsidRDefault="00FE72B2" w:rsidP="00997576">
      <w:pPr>
        <w:jc w:val="both"/>
        <w:rPr>
          <w:b/>
          <w:bCs/>
          <w:sz w:val="22"/>
          <w:szCs w:val="22"/>
        </w:rPr>
      </w:pPr>
    </w:p>
    <w:p w14:paraId="6D608F2D" w14:textId="6FC40C92" w:rsidR="00FE72B2" w:rsidRPr="004B1B29" w:rsidRDefault="008E7DE5" w:rsidP="00997576">
      <w:pPr>
        <w:jc w:val="center"/>
        <w:rPr>
          <w:b/>
          <w:bCs/>
          <w:sz w:val="22"/>
          <w:szCs w:val="22"/>
        </w:rPr>
      </w:pPr>
      <w:r w:rsidRPr="004B1B29">
        <w:rPr>
          <w:b/>
          <w:bCs/>
          <w:sz w:val="22"/>
          <w:szCs w:val="22"/>
        </w:rPr>
        <w:t>MODULO RICHIESTA DIETE SPECIALI A.S. 202</w:t>
      </w:r>
      <w:r w:rsidR="00997576">
        <w:rPr>
          <w:b/>
          <w:bCs/>
          <w:sz w:val="22"/>
          <w:szCs w:val="22"/>
        </w:rPr>
        <w:t>6</w:t>
      </w:r>
      <w:r w:rsidRPr="004B1B29">
        <w:rPr>
          <w:b/>
          <w:bCs/>
          <w:sz w:val="22"/>
          <w:szCs w:val="22"/>
        </w:rPr>
        <w:t>/202</w:t>
      </w:r>
      <w:r w:rsidR="00997576">
        <w:rPr>
          <w:b/>
          <w:bCs/>
          <w:sz w:val="22"/>
          <w:szCs w:val="22"/>
        </w:rPr>
        <w:t>7</w:t>
      </w:r>
    </w:p>
    <w:p w14:paraId="144EB2BF" w14:textId="2A2BFF09" w:rsidR="008E7DE5" w:rsidRPr="004B1B29" w:rsidRDefault="008E7DE5" w:rsidP="00997576">
      <w:pPr>
        <w:jc w:val="both"/>
        <w:rPr>
          <w:sz w:val="22"/>
          <w:szCs w:val="22"/>
        </w:rPr>
      </w:pPr>
    </w:p>
    <w:p w14:paraId="74E3D834" w14:textId="77777777" w:rsidR="008E7DE5" w:rsidRPr="004B1B29" w:rsidRDefault="008E7DE5" w:rsidP="00997576">
      <w:pPr>
        <w:jc w:val="both"/>
        <w:rPr>
          <w:sz w:val="22"/>
          <w:szCs w:val="22"/>
        </w:rPr>
      </w:pPr>
    </w:p>
    <w:p w14:paraId="6499B00C" w14:textId="5FF39045" w:rsidR="008E7DE5" w:rsidRDefault="008E7DE5" w:rsidP="00997576">
      <w:pPr>
        <w:pStyle w:val="Corpodeltesto2"/>
        <w:spacing w:after="0" w:line="360" w:lineRule="auto"/>
        <w:jc w:val="both"/>
        <w:rPr>
          <w:sz w:val="22"/>
          <w:szCs w:val="22"/>
        </w:rPr>
      </w:pPr>
      <w:r w:rsidRPr="004B1B29">
        <w:rPr>
          <w:sz w:val="22"/>
          <w:szCs w:val="22"/>
        </w:rPr>
        <w:t xml:space="preserve">Il/La sottoscritto/a _______________________________ genitore dell’alunno/a ___________________________________ frequentante la scuola: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DELL’INFANZIA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PRIMARIA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SECONDARIA DI I° GRADO Classe____________ </w:t>
      </w:r>
    </w:p>
    <w:p w14:paraId="1DF28088" w14:textId="3868743D" w:rsidR="005622C8" w:rsidRPr="005622C8" w:rsidRDefault="005622C8" w:rsidP="00997576">
      <w:pPr>
        <w:pStyle w:val="Corpodeltesto2"/>
        <w:spacing w:after="0" w:line="360" w:lineRule="auto"/>
        <w:jc w:val="both"/>
        <w:rPr>
          <w:b/>
          <w:bCs/>
          <w:sz w:val="22"/>
          <w:szCs w:val="22"/>
        </w:rPr>
      </w:pPr>
      <w:r w:rsidRPr="005622C8">
        <w:rPr>
          <w:b/>
          <w:bCs/>
          <w:sz w:val="22"/>
          <w:szCs w:val="22"/>
        </w:rPr>
        <w:t>RICHIEDE</w:t>
      </w:r>
    </w:p>
    <w:p w14:paraId="62E5CBAC" w14:textId="19D21D0F" w:rsidR="008E7DE5" w:rsidRPr="004B1B29" w:rsidRDefault="008E7DE5" w:rsidP="00997576">
      <w:pPr>
        <w:pStyle w:val="Corpodeltesto2"/>
        <w:numPr>
          <w:ilvl w:val="0"/>
          <w:numId w:val="40"/>
        </w:numPr>
        <w:spacing w:after="0" w:line="360" w:lineRule="auto"/>
        <w:jc w:val="both"/>
        <w:rPr>
          <w:sz w:val="22"/>
          <w:szCs w:val="22"/>
        </w:rPr>
      </w:pPr>
      <w:r w:rsidRPr="004B1B29">
        <w:rPr>
          <w:sz w:val="22"/>
          <w:szCs w:val="22"/>
        </w:rPr>
        <w:t>per il proprio figlio/a nell’ A.S. 202</w:t>
      </w:r>
      <w:r w:rsidR="00993C7C">
        <w:rPr>
          <w:sz w:val="22"/>
          <w:szCs w:val="22"/>
        </w:rPr>
        <w:t>6</w:t>
      </w:r>
      <w:r w:rsidRPr="004B1B29">
        <w:rPr>
          <w:sz w:val="22"/>
          <w:szCs w:val="22"/>
        </w:rPr>
        <w:t>/202</w:t>
      </w:r>
      <w:r w:rsidR="00993C7C">
        <w:rPr>
          <w:sz w:val="22"/>
          <w:szCs w:val="22"/>
        </w:rPr>
        <w:t>7</w:t>
      </w:r>
      <w:r w:rsidRPr="004B1B29">
        <w:rPr>
          <w:sz w:val="22"/>
          <w:szCs w:val="22"/>
        </w:rPr>
        <w:t xml:space="preserve"> la produzione di DIETA SPECIALE per: </w:t>
      </w:r>
    </w:p>
    <w:p w14:paraId="201E67E3" w14:textId="6AC8B1E2" w:rsidR="008E7DE5"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intolleranza alimentare (allegare certificato medico); </w:t>
      </w:r>
    </w:p>
    <w:p w14:paraId="71B8359E" w14:textId="3BBFE973" w:rsidR="008E7DE5"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allergia alimentare (allegare certificato medico); </w:t>
      </w:r>
    </w:p>
    <w:p w14:paraId="7D2B7551" w14:textId="312AE290" w:rsidR="004B1B29"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malattia metabolica (allegare certificato medico);</w:t>
      </w:r>
    </w:p>
    <w:p w14:paraId="5504314D" w14:textId="74794F10" w:rsidR="004B1B29"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altra patologia (allegare certificato medico);</w:t>
      </w:r>
    </w:p>
    <w:p w14:paraId="7BF76D4A" w14:textId="23058E99" w:rsidR="004B1B29"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motivazione etico-religiosa (specificare il tipo/i di carne da non somministrare es. maiale, bovino, tutti i tipi di carne) ___________________________________________________________________; </w:t>
      </w:r>
    </w:p>
    <w:p w14:paraId="506E9A33" w14:textId="77777777" w:rsidR="004B1B29" w:rsidRPr="004B1B29" w:rsidRDefault="008E7DE5" w:rsidP="00997576">
      <w:pPr>
        <w:pStyle w:val="Corpodeltesto2"/>
        <w:numPr>
          <w:ilvl w:val="0"/>
          <w:numId w:val="40"/>
        </w:numPr>
        <w:spacing w:after="0" w:line="360" w:lineRule="auto"/>
        <w:jc w:val="both"/>
        <w:rPr>
          <w:sz w:val="22"/>
          <w:szCs w:val="22"/>
        </w:rPr>
      </w:pPr>
      <w:r w:rsidRPr="004B1B29">
        <w:rPr>
          <w:sz w:val="22"/>
          <w:szCs w:val="22"/>
        </w:rPr>
        <w:t>Nell’ambito della corretta gestione di tutte le diete speciali, per garantire un presidio ulteriore nelle situazioni più gravi, dichiara, allo stato delle proprie conoscenze, che la dieta richiesta è da considerarsi:</w:t>
      </w:r>
    </w:p>
    <w:p w14:paraId="5C7B8C03" w14:textId="77777777" w:rsidR="004B1B29"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w:t>
      </w:r>
      <w:r w:rsidR="008E7DE5" w:rsidRPr="004B1B29">
        <w:rPr>
          <w:sz w:val="22"/>
          <w:szCs w:val="22"/>
        </w:rPr>
        <w:t>“pericolosa per la vita”, cioè il cui non rispetto è a rischio vita e/o causa gravi effetti per la salute, esempio shock anafilattico.</w:t>
      </w:r>
    </w:p>
    <w:p w14:paraId="0D2D68D6" w14:textId="77777777" w:rsidR="004B1B29" w:rsidRPr="004B1B29" w:rsidRDefault="004B1B29" w:rsidP="00997576">
      <w:pPr>
        <w:pStyle w:val="Corpodeltesto2"/>
        <w:spacing w:after="0" w:line="360" w:lineRule="auto"/>
        <w:ind w:left="1440"/>
        <w:jc w:val="both"/>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“NON pericoloso per la vita”, cioè il cui non rispetto NON è a rischio vita. </w:t>
      </w:r>
    </w:p>
    <w:p w14:paraId="5485D0A3" w14:textId="12167E55" w:rsidR="004B1B29" w:rsidRDefault="008E7DE5" w:rsidP="00997576">
      <w:pPr>
        <w:pStyle w:val="Corpodeltesto2"/>
        <w:numPr>
          <w:ilvl w:val="0"/>
          <w:numId w:val="40"/>
        </w:numPr>
        <w:spacing w:after="0" w:line="360" w:lineRule="auto"/>
        <w:jc w:val="both"/>
        <w:rPr>
          <w:sz w:val="22"/>
          <w:szCs w:val="22"/>
        </w:rPr>
      </w:pPr>
      <w:r w:rsidRPr="004B1B29">
        <w:rPr>
          <w:sz w:val="22"/>
          <w:szCs w:val="22"/>
        </w:rPr>
        <w:t>Allega certificato medico in originale o una copia.</w:t>
      </w:r>
    </w:p>
    <w:p w14:paraId="03F941BF" w14:textId="0692AB35" w:rsidR="005622C8" w:rsidRDefault="005622C8" w:rsidP="00997576">
      <w:pPr>
        <w:pStyle w:val="Corpodeltesto2"/>
        <w:spacing w:after="0" w:line="360" w:lineRule="auto"/>
        <w:ind w:left="720"/>
        <w:jc w:val="both"/>
        <w:rPr>
          <w:sz w:val="22"/>
          <w:szCs w:val="22"/>
        </w:rPr>
      </w:pPr>
    </w:p>
    <w:p w14:paraId="43BEBEEF" w14:textId="77777777" w:rsidR="005622C8" w:rsidRPr="004B1B29" w:rsidRDefault="005622C8" w:rsidP="00997576">
      <w:pPr>
        <w:pStyle w:val="Corpodeltesto2"/>
        <w:spacing w:after="0" w:line="360" w:lineRule="auto"/>
        <w:ind w:left="720"/>
        <w:jc w:val="both"/>
        <w:rPr>
          <w:sz w:val="22"/>
          <w:szCs w:val="22"/>
        </w:rPr>
      </w:pPr>
    </w:p>
    <w:p w14:paraId="4F49B386" w14:textId="77777777" w:rsidR="004B1B29" w:rsidRPr="004B1B29" w:rsidRDefault="008E7DE5" w:rsidP="00997576">
      <w:pPr>
        <w:pStyle w:val="Corpodeltesto2"/>
        <w:spacing w:after="0" w:line="360" w:lineRule="auto"/>
        <w:jc w:val="both"/>
        <w:rPr>
          <w:sz w:val="22"/>
          <w:szCs w:val="22"/>
        </w:rPr>
      </w:pPr>
      <w:r w:rsidRPr="004B1B29">
        <w:rPr>
          <w:b/>
          <w:bCs/>
          <w:sz w:val="22"/>
          <w:szCs w:val="22"/>
        </w:rPr>
        <w:t>N.B.:</w:t>
      </w:r>
      <w:r w:rsidRPr="004B1B29">
        <w:rPr>
          <w:sz w:val="22"/>
          <w:szCs w:val="22"/>
        </w:rPr>
        <w:t xml:space="preserve"> Per le diete per intolleranza/allergia, la certificazione dovrà essere rinnovata annualmente poiché nel corso dell’anno scolastico le condizioni possono subire variazioni. Per la sola dieta per celiachia si accetterà un’autocertificazione di continuità da parte del genitore per gli anni successivi. Per le diete in bianco giornaliere, che hanno durata NON superiore ai 3 giorni, non sarà necessaria alcuna certificazione ma un’autodichiarazione del genitore.</w:t>
      </w:r>
    </w:p>
    <w:p w14:paraId="1024122E" w14:textId="77777777" w:rsidR="004B1B29" w:rsidRPr="004B1B29" w:rsidRDefault="008E7DE5" w:rsidP="00997576">
      <w:pPr>
        <w:pStyle w:val="Corpodeltesto2"/>
        <w:spacing w:after="0" w:line="360" w:lineRule="auto"/>
        <w:jc w:val="both"/>
        <w:rPr>
          <w:sz w:val="22"/>
          <w:szCs w:val="22"/>
        </w:rPr>
      </w:pPr>
      <w:r w:rsidRPr="004B1B29">
        <w:rPr>
          <w:sz w:val="22"/>
          <w:szCs w:val="22"/>
        </w:rPr>
        <w:t xml:space="preserve"> </w:t>
      </w:r>
      <w:r w:rsidRPr="004B1B29">
        <w:rPr>
          <w:b/>
          <w:bCs/>
          <w:sz w:val="22"/>
          <w:szCs w:val="22"/>
          <w:u w:val="single"/>
        </w:rPr>
        <w:t>Al fine di tutelare al massimo gli utenti con dieta speciale, non vengono accettate modifiche della dieta (integrazioni e/o restrizioni) comunicate verbalmente o sottoscritte in forma di autocertificazione, né da parte degli insegnanti, né da parte dei genitori. Per le sospensioni della dieta è necessario il certificato medico o in mancanza una autocertificazione scritta dal genitore.</w:t>
      </w:r>
      <w:r w:rsidRPr="004B1B29">
        <w:rPr>
          <w:sz w:val="22"/>
          <w:szCs w:val="22"/>
        </w:rPr>
        <w:t xml:space="preserve"> </w:t>
      </w:r>
    </w:p>
    <w:p w14:paraId="15DCD76C" w14:textId="376EC09A" w:rsidR="004B1B29" w:rsidRPr="004B1B29" w:rsidRDefault="008E7DE5" w:rsidP="00997576">
      <w:pPr>
        <w:pStyle w:val="Corpodeltesto2"/>
        <w:spacing w:after="0" w:line="360" w:lineRule="auto"/>
        <w:jc w:val="both"/>
        <w:rPr>
          <w:sz w:val="22"/>
          <w:szCs w:val="22"/>
        </w:rPr>
      </w:pPr>
      <w:r w:rsidRPr="004B1B29">
        <w:rPr>
          <w:sz w:val="22"/>
          <w:szCs w:val="22"/>
        </w:rPr>
        <w:lastRenderedPageBreak/>
        <w:t>La richiesta di produzione della dieta ha valore per l’A.S. 202</w:t>
      </w:r>
      <w:r w:rsidR="00997576">
        <w:rPr>
          <w:sz w:val="22"/>
          <w:szCs w:val="22"/>
        </w:rPr>
        <w:t>6</w:t>
      </w:r>
      <w:r w:rsidRPr="004B1B29">
        <w:rPr>
          <w:sz w:val="22"/>
          <w:szCs w:val="22"/>
        </w:rPr>
        <w:t>/202</w:t>
      </w:r>
      <w:r w:rsidR="00997576">
        <w:rPr>
          <w:sz w:val="22"/>
          <w:szCs w:val="22"/>
        </w:rPr>
        <w:t>7</w:t>
      </w:r>
      <w:r w:rsidRPr="004B1B29">
        <w:rPr>
          <w:sz w:val="22"/>
          <w:szCs w:val="22"/>
        </w:rPr>
        <w:t xml:space="preserve"> (da </w:t>
      </w:r>
      <w:r w:rsidR="005622C8">
        <w:rPr>
          <w:sz w:val="22"/>
          <w:szCs w:val="22"/>
        </w:rPr>
        <w:t xml:space="preserve">OTTOBRE </w:t>
      </w:r>
      <w:r w:rsidRPr="004B1B29">
        <w:rPr>
          <w:sz w:val="22"/>
          <w:szCs w:val="22"/>
        </w:rPr>
        <w:t xml:space="preserve"> 202</w:t>
      </w:r>
      <w:r w:rsidR="00997576">
        <w:rPr>
          <w:sz w:val="22"/>
          <w:szCs w:val="22"/>
        </w:rPr>
        <w:t>6</w:t>
      </w:r>
      <w:r w:rsidRPr="004B1B29">
        <w:rPr>
          <w:sz w:val="22"/>
          <w:szCs w:val="22"/>
        </w:rPr>
        <w:t xml:space="preserve"> a </w:t>
      </w:r>
      <w:r w:rsidR="00993C7C">
        <w:rPr>
          <w:sz w:val="22"/>
          <w:szCs w:val="22"/>
        </w:rPr>
        <w:t>GIUGNO</w:t>
      </w:r>
      <w:r w:rsidRPr="004B1B29">
        <w:rPr>
          <w:sz w:val="22"/>
          <w:szCs w:val="22"/>
        </w:rPr>
        <w:t xml:space="preserve"> 20</w:t>
      </w:r>
      <w:r w:rsidR="00EB06B2">
        <w:rPr>
          <w:sz w:val="22"/>
          <w:szCs w:val="22"/>
        </w:rPr>
        <w:t>2</w:t>
      </w:r>
      <w:r w:rsidR="00997576">
        <w:rPr>
          <w:sz w:val="22"/>
          <w:szCs w:val="22"/>
        </w:rPr>
        <w:t>7</w:t>
      </w:r>
      <w:r w:rsidRPr="004B1B29">
        <w:rPr>
          <w:sz w:val="22"/>
          <w:szCs w:val="22"/>
        </w:rPr>
        <w:t xml:space="preserve">). </w:t>
      </w:r>
    </w:p>
    <w:p w14:paraId="5DD32F75" w14:textId="77777777" w:rsidR="004B1B29" w:rsidRPr="004B1B29" w:rsidRDefault="004B1B29" w:rsidP="00997576">
      <w:pPr>
        <w:pStyle w:val="Corpodeltesto2"/>
        <w:spacing w:after="0" w:line="360" w:lineRule="auto"/>
        <w:jc w:val="both"/>
        <w:rPr>
          <w:sz w:val="22"/>
          <w:szCs w:val="22"/>
        </w:rPr>
      </w:pPr>
    </w:p>
    <w:p w14:paraId="209C5B54" w14:textId="062599B3" w:rsidR="004B1B29" w:rsidRDefault="008E7DE5" w:rsidP="00997576">
      <w:pPr>
        <w:pStyle w:val="Corpodeltesto2"/>
        <w:spacing w:after="0" w:line="360" w:lineRule="auto"/>
        <w:jc w:val="both"/>
        <w:rPr>
          <w:b/>
          <w:bCs/>
          <w:sz w:val="22"/>
          <w:szCs w:val="22"/>
        </w:rPr>
      </w:pPr>
      <w:r w:rsidRPr="004B1B29">
        <w:rPr>
          <w:b/>
          <w:bCs/>
          <w:sz w:val="22"/>
          <w:szCs w:val="22"/>
        </w:rPr>
        <w:t xml:space="preserve">CONSENSO AI TRATTAMENTI DEI DATI, ANCHE SENSIBILI, AI SENSI DEL REGOLAMENTO 679/2016/UE </w:t>
      </w:r>
      <w:r w:rsidR="005622C8">
        <w:rPr>
          <w:b/>
          <w:bCs/>
          <w:sz w:val="22"/>
          <w:szCs w:val="22"/>
        </w:rPr>
        <w:t xml:space="preserve"> </w:t>
      </w:r>
    </w:p>
    <w:p w14:paraId="6B861668" w14:textId="77777777" w:rsidR="005622C8" w:rsidRPr="004B1B29" w:rsidRDefault="005622C8" w:rsidP="00997576">
      <w:pPr>
        <w:pStyle w:val="Corpodeltesto2"/>
        <w:spacing w:after="0" w:line="360" w:lineRule="auto"/>
        <w:jc w:val="both"/>
        <w:rPr>
          <w:b/>
          <w:bCs/>
          <w:sz w:val="22"/>
          <w:szCs w:val="22"/>
        </w:rPr>
      </w:pPr>
    </w:p>
    <w:p w14:paraId="315A6DA6" w14:textId="77777777" w:rsidR="004B1B29" w:rsidRPr="004B1B29" w:rsidRDefault="008E7DE5" w:rsidP="00997576">
      <w:pPr>
        <w:pStyle w:val="Corpodeltesto2"/>
        <w:spacing w:after="0" w:line="360" w:lineRule="auto"/>
        <w:jc w:val="both"/>
        <w:rPr>
          <w:sz w:val="22"/>
          <w:szCs w:val="22"/>
        </w:rPr>
      </w:pPr>
      <w:r w:rsidRPr="004B1B29">
        <w:rPr>
          <w:sz w:val="22"/>
          <w:szCs w:val="22"/>
        </w:rPr>
        <w:t xml:space="preserve">Il sottoscritto </w:t>
      </w:r>
      <w:r w:rsidR="004B1B29" w:rsidRPr="004B1B29">
        <w:rPr>
          <w:sz w:val="22"/>
          <w:szCs w:val="22"/>
        </w:rPr>
        <w:t>___________________________________________________________________</w:t>
      </w:r>
    </w:p>
    <w:p w14:paraId="3C72FE66" w14:textId="77777777" w:rsidR="004B1B29" w:rsidRPr="004B1B29" w:rsidRDefault="008E7DE5" w:rsidP="00997576">
      <w:pPr>
        <w:pStyle w:val="Corpodeltesto2"/>
        <w:spacing w:after="0" w:line="360" w:lineRule="auto"/>
        <w:jc w:val="both"/>
        <w:rPr>
          <w:sz w:val="22"/>
          <w:szCs w:val="22"/>
        </w:rPr>
      </w:pPr>
      <w:r w:rsidRPr="004B1B29">
        <w:rPr>
          <w:sz w:val="22"/>
          <w:szCs w:val="22"/>
        </w:rPr>
        <w:t xml:space="preserve">in qualità di genitore di </w:t>
      </w:r>
      <w:r w:rsidR="004B1B29" w:rsidRPr="004B1B29">
        <w:rPr>
          <w:sz w:val="22"/>
          <w:szCs w:val="22"/>
        </w:rPr>
        <w:t>____________________________________________________________</w:t>
      </w:r>
    </w:p>
    <w:p w14:paraId="71029738" w14:textId="3EA49B72" w:rsidR="00E6591A" w:rsidRPr="004B1B29" w:rsidRDefault="008E7DE5" w:rsidP="00997576">
      <w:pPr>
        <w:pStyle w:val="Corpodeltesto2"/>
        <w:spacing w:after="0" w:line="360" w:lineRule="auto"/>
        <w:jc w:val="both"/>
        <w:rPr>
          <w:sz w:val="22"/>
          <w:szCs w:val="22"/>
        </w:rPr>
      </w:pPr>
      <w:r w:rsidRPr="004B1B29">
        <w:rPr>
          <w:sz w:val="22"/>
          <w:szCs w:val="22"/>
        </w:rPr>
        <w:t>è consapevole che ai sensi dell’art. 13 del D. Lgs n. 196 e s</w:t>
      </w:r>
      <w:r w:rsidR="00396F8D">
        <w:rPr>
          <w:sz w:val="22"/>
          <w:szCs w:val="22"/>
        </w:rPr>
        <w:t>s</w:t>
      </w:r>
      <w:r w:rsidRPr="004B1B29">
        <w:rPr>
          <w:sz w:val="22"/>
          <w:szCs w:val="22"/>
        </w:rPr>
        <w:t>.m</w:t>
      </w:r>
      <w:r w:rsidR="00396F8D">
        <w:rPr>
          <w:sz w:val="22"/>
          <w:szCs w:val="22"/>
        </w:rPr>
        <w:t>m</w:t>
      </w:r>
      <w:r w:rsidRPr="004B1B29">
        <w:rPr>
          <w:sz w:val="22"/>
          <w:szCs w:val="22"/>
        </w:rPr>
        <w:t>.i</w:t>
      </w:r>
      <w:r w:rsidR="00396F8D">
        <w:rPr>
          <w:sz w:val="22"/>
          <w:szCs w:val="22"/>
        </w:rPr>
        <w:t>i</w:t>
      </w:r>
      <w:r w:rsidRPr="004B1B29">
        <w:rPr>
          <w:sz w:val="22"/>
          <w:szCs w:val="22"/>
        </w:rPr>
        <w:t xml:space="preserve">. “Codice in materia di protezione dei dati personali”, i dati sensibili contenuti nel presente documento sono da sé volontariamente forniti al Comune di </w:t>
      </w:r>
      <w:r w:rsidR="004B1B29" w:rsidRPr="004B1B29">
        <w:rPr>
          <w:sz w:val="22"/>
          <w:szCs w:val="22"/>
        </w:rPr>
        <w:t>Lula</w:t>
      </w:r>
      <w:r w:rsidRPr="004B1B29">
        <w:rPr>
          <w:sz w:val="22"/>
          <w:szCs w:val="22"/>
        </w:rPr>
        <w:t xml:space="preserve"> che si impegna al trattamento degli stessi esclusivamente al fine della corretta gestione del pasto speciale. Il Comune di </w:t>
      </w:r>
      <w:r w:rsidR="004B1B29" w:rsidRPr="004B1B29">
        <w:rPr>
          <w:sz w:val="22"/>
          <w:szCs w:val="22"/>
        </w:rPr>
        <w:t>Lula</w:t>
      </w:r>
      <w:r w:rsidRPr="004B1B29">
        <w:rPr>
          <w:sz w:val="22"/>
          <w:szCs w:val="22"/>
        </w:rPr>
        <w:t xml:space="preserve"> garantisce la sicurezza e la riservatezza del relativo trattamento</w:t>
      </w:r>
      <w:r w:rsidR="004B1B29" w:rsidRPr="004B1B29">
        <w:rPr>
          <w:sz w:val="22"/>
          <w:szCs w:val="22"/>
        </w:rPr>
        <w:t>.</w:t>
      </w:r>
    </w:p>
    <w:p w14:paraId="3CDD3C91" w14:textId="77777777" w:rsidR="004B1B29" w:rsidRPr="004B1B29" w:rsidRDefault="004B1B29" w:rsidP="00997576">
      <w:pPr>
        <w:pStyle w:val="Corpodeltesto2"/>
        <w:spacing w:after="0" w:line="360" w:lineRule="auto"/>
        <w:jc w:val="both"/>
        <w:rPr>
          <w:sz w:val="22"/>
          <w:szCs w:val="22"/>
        </w:rPr>
      </w:pPr>
    </w:p>
    <w:p w14:paraId="2C3C71DF" w14:textId="2505F932" w:rsidR="004B1B29" w:rsidRPr="004B1B29" w:rsidRDefault="004B1B29" w:rsidP="00997576">
      <w:pPr>
        <w:pStyle w:val="Corpodeltesto2"/>
        <w:spacing w:after="0" w:line="360" w:lineRule="auto"/>
        <w:jc w:val="both"/>
        <w:rPr>
          <w:sz w:val="22"/>
          <w:szCs w:val="22"/>
        </w:rPr>
      </w:pPr>
    </w:p>
    <w:p w14:paraId="7135CBA7" w14:textId="6C472CA9" w:rsidR="004B1B29" w:rsidRPr="004B1B29" w:rsidRDefault="004B1B29" w:rsidP="00997576">
      <w:pPr>
        <w:pStyle w:val="Corpodeltesto2"/>
        <w:spacing w:after="0" w:line="360" w:lineRule="auto"/>
        <w:jc w:val="both"/>
        <w:rPr>
          <w:sz w:val="22"/>
          <w:szCs w:val="22"/>
        </w:rPr>
      </w:pPr>
      <w:r w:rsidRPr="004B1B29">
        <w:rPr>
          <w:sz w:val="22"/>
          <w:szCs w:val="22"/>
        </w:rPr>
        <w:t>Data __________________________________</w:t>
      </w:r>
    </w:p>
    <w:p w14:paraId="01892DBC" w14:textId="2551A9FD" w:rsidR="004B1B29" w:rsidRPr="004B1B29" w:rsidRDefault="005622C8" w:rsidP="00997576">
      <w:pPr>
        <w:pStyle w:val="Corpodeltesto2"/>
        <w:spacing w:after="0" w:line="360" w:lineRule="auto"/>
        <w:ind w:left="5529" w:firstLine="708"/>
        <w:jc w:val="both"/>
        <w:rPr>
          <w:sz w:val="22"/>
          <w:szCs w:val="22"/>
        </w:rPr>
      </w:pPr>
      <w:r>
        <w:rPr>
          <w:sz w:val="22"/>
          <w:szCs w:val="22"/>
        </w:rPr>
        <w:t xml:space="preserve">                           </w:t>
      </w:r>
      <w:r w:rsidR="004B1B29" w:rsidRPr="004B1B29">
        <w:rPr>
          <w:sz w:val="22"/>
          <w:szCs w:val="22"/>
        </w:rPr>
        <w:t>Firma ____________________________________</w:t>
      </w:r>
    </w:p>
    <w:sectPr w:rsidR="004B1B29" w:rsidRPr="004B1B29" w:rsidSect="00FE72B2">
      <w:headerReference w:type="default" r:id="rId8"/>
      <w:footerReference w:type="default" r:id="rId9"/>
      <w:pgSz w:w="11906" w:h="16838"/>
      <w:pgMar w:top="1417" w:right="1134" w:bottom="1134" w:left="1134" w:header="708" w:footer="708" w:gutter="0"/>
      <w:pgNumType w:start="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CA5EB" w14:textId="77777777" w:rsidR="008E7DE5" w:rsidRDefault="008E7DE5">
      <w:r>
        <w:separator/>
      </w:r>
    </w:p>
  </w:endnote>
  <w:endnote w:type="continuationSeparator" w:id="0">
    <w:p w14:paraId="044A0F10" w14:textId="77777777" w:rsidR="008E7DE5" w:rsidRDefault="008E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antGarde Bk BT">
    <w:altName w:val="Arial"/>
    <w:charset w:val="00"/>
    <w:family w:val="swiss"/>
    <w:pitch w:val="variable"/>
    <w:sig w:usb0="00000001" w:usb1="00000000" w:usb2="00000000" w:usb3="00000000" w:csb0="0000001B"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ouvenir Lt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A9A7" w14:textId="77777777" w:rsidR="008E7DE5" w:rsidRDefault="008E7DE5" w:rsidP="00DB214C">
    <w:pPr>
      <w:pStyle w:val="Nessunaspaziatura"/>
      <w:pBdr>
        <w:bottom w:val="single" w:sz="12" w:space="1" w:color="auto"/>
      </w:pBdr>
      <w:tabs>
        <w:tab w:val="left" w:pos="470"/>
      </w:tabs>
      <w:rPr>
        <w:rFonts w:asciiTheme="minorHAnsi" w:hAnsiTheme="minorHAnsi"/>
      </w:rPr>
    </w:pPr>
    <w:r>
      <w:rPr>
        <w:rFonts w:asciiTheme="minorHAnsi" w:hAnsiTheme="minorHAnsi"/>
      </w:rPr>
      <w:tab/>
    </w:r>
  </w:p>
  <w:p w14:paraId="51093B51" w14:textId="77777777" w:rsidR="008E7DE5" w:rsidRPr="001F2EAA" w:rsidRDefault="008E7DE5" w:rsidP="00540EEC">
    <w:pPr>
      <w:pStyle w:val="Nessunaspaziatura"/>
      <w:rPr>
        <w:rFonts w:asciiTheme="minorHAnsi" w:hAnsiTheme="minorHAnsi"/>
        <w:sz w:val="20"/>
        <w:szCs w:val="20"/>
      </w:rPr>
    </w:pPr>
    <w:r w:rsidRPr="001F2EAA">
      <w:rPr>
        <w:rFonts w:asciiTheme="minorHAnsi" w:hAnsiTheme="minorHAnsi"/>
        <w:sz w:val="20"/>
        <w:szCs w:val="20"/>
      </w:rPr>
      <w:t xml:space="preserve"> Via dei Mille 11 Tel. 0784/417900 </w:t>
    </w:r>
  </w:p>
  <w:p w14:paraId="6A356F7C" w14:textId="77777777" w:rsidR="008E7DE5" w:rsidRPr="001F2EAA" w:rsidRDefault="008E7DE5" w:rsidP="00540EEC">
    <w:pPr>
      <w:pStyle w:val="Nessunaspaziatura"/>
      <w:rPr>
        <w:rFonts w:asciiTheme="minorHAnsi" w:hAnsiTheme="minorHAnsi"/>
        <w:sz w:val="20"/>
        <w:szCs w:val="20"/>
      </w:rPr>
    </w:pPr>
    <w:r w:rsidRPr="001F2EAA">
      <w:rPr>
        <w:rFonts w:asciiTheme="minorHAnsi" w:hAnsiTheme="minorHAnsi"/>
        <w:sz w:val="20"/>
        <w:szCs w:val="20"/>
      </w:rPr>
      <w:t xml:space="preserve">E-mail: </w:t>
    </w:r>
    <w:hyperlink r:id="rId1" w:history="1">
      <w:r w:rsidRPr="001F2EAA">
        <w:rPr>
          <w:rStyle w:val="Collegamentoipertestuale"/>
          <w:rFonts w:asciiTheme="minorHAnsi" w:hAnsiTheme="minorHAnsi"/>
          <w:sz w:val="20"/>
          <w:szCs w:val="20"/>
        </w:rPr>
        <w:t>protocollo@comune.lula.nu.it</w:t>
      </w:r>
    </w:hyperlink>
    <w:r w:rsidRPr="001F2EAA">
      <w:rPr>
        <w:rStyle w:val="Collegamentoipertestuale"/>
        <w:rFonts w:asciiTheme="minorHAnsi" w:hAnsiTheme="minorHAnsi"/>
        <w:sz w:val="20"/>
        <w:szCs w:val="20"/>
      </w:rPr>
      <w:t xml:space="preserve"> – protocollo@pec.comune.lula.nu.it</w:t>
    </w:r>
  </w:p>
  <w:p w14:paraId="1F02D8D1" w14:textId="77777777" w:rsidR="008E7DE5" w:rsidRPr="001F2EAA" w:rsidRDefault="008E7DE5" w:rsidP="00540EEC">
    <w:pPr>
      <w:pStyle w:val="Nessunaspaziatura"/>
      <w:rPr>
        <w:rFonts w:asciiTheme="minorHAnsi" w:hAnsiTheme="minorHAnsi"/>
        <w:sz w:val="20"/>
        <w:szCs w:val="20"/>
      </w:rPr>
    </w:pPr>
  </w:p>
  <w:p w14:paraId="4B448B90" w14:textId="77777777" w:rsidR="008E7DE5" w:rsidRPr="00A729AD" w:rsidRDefault="008E7DE5" w:rsidP="00540EEC">
    <w:pPr>
      <w:pStyle w:val="Nessunaspaziatura"/>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E4BE" w14:textId="77777777" w:rsidR="008E7DE5" w:rsidRDefault="008E7DE5">
      <w:r>
        <w:separator/>
      </w:r>
    </w:p>
  </w:footnote>
  <w:footnote w:type="continuationSeparator" w:id="0">
    <w:p w14:paraId="7DF166D2" w14:textId="77777777" w:rsidR="008E7DE5" w:rsidRDefault="008E7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08"/>
      <w:gridCol w:w="4216"/>
    </w:tblGrid>
    <w:tr w:rsidR="008E7DE5" w14:paraId="74A2D176" w14:textId="77777777" w:rsidTr="001F2EAA">
      <w:tc>
        <w:tcPr>
          <w:tcW w:w="1308" w:type="dxa"/>
        </w:tcPr>
        <w:p w14:paraId="6826F433" w14:textId="77777777" w:rsidR="008E7DE5" w:rsidRDefault="008E7DE5" w:rsidP="004577DD">
          <w:pPr>
            <w:pStyle w:val="Titolo"/>
            <w:tabs>
              <w:tab w:val="num" w:pos="720"/>
            </w:tabs>
          </w:pPr>
          <w:r>
            <w:object w:dxaOrig="9218" w:dyaOrig="11880" w14:anchorId="6FB85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51pt" fillcolor="window">
                <v:imagedata r:id="rId1" o:title=""/>
              </v:shape>
              <o:OLEObject Type="Embed" ProgID="MSPhotoEd.3" ShapeID="_x0000_i1026" DrawAspect="Content" ObjectID="_1845623596" r:id="rId2"/>
            </w:object>
          </w:r>
        </w:p>
      </w:tc>
      <w:tc>
        <w:tcPr>
          <w:tcW w:w="4216" w:type="dxa"/>
        </w:tcPr>
        <w:p w14:paraId="39734835" w14:textId="77777777" w:rsidR="008E7DE5" w:rsidRPr="00CA2328" w:rsidRDefault="008E7DE5" w:rsidP="00E2620E">
          <w:pPr>
            <w:pStyle w:val="Citazione"/>
          </w:pPr>
          <w:r w:rsidRPr="00CA2328">
            <w:t>COMUNE DI LULA</w:t>
          </w:r>
        </w:p>
        <w:p w14:paraId="16A5E083" w14:textId="77777777" w:rsidR="008E7DE5" w:rsidRPr="001F2EAA" w:rsidRDefault="008E7DE5" w:rsidP="00E2620E">
          <w:pPr>
            <w:pStyle w:val="Citazione"/>
            <w:rPr>
              <w:sz w:val="20"/>
              <w:szCs w:val="20"/>
            </w:rPr>
          </w:pPr>
          <w:r w:rsidRPr="001F2EAA">
            <w:rPr>
              <w:sz w:val="20"/>
              <w:szCs w:val="20"/>
            </w:rPr>
            <w:t>Area Amministrativa e Affari Generali</w:t>
          </w:r>
        </w:p>
      </w:tc>
    </w:tr>
  </w:tbl>
  <w:p w14:paraId="254A8DD6" w14:textId="77777777" w:rsidR="008E7DE5" w:rsidRDefault="008E7DE5" w:rsidP="001F2EA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9pt;height:9pt" o:bullet="t">
        <v:imagedata r:id="rId1" o:title="BD14755_"/>
      </v:shape>
    </w:pict>
  </w:numPicBullet>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auto"/>
      </w:rPr>
    </w:lvl>
  </w:abstractNum>
  <w:abstractNum w:abstractNumId="2" w15:restartNumberingAfterBreak="0">
    <w:nsid w:val="000032DB"/>
    <w:multiLevelType w:val="hybridMultilevel"/>
    <w:tmpl w:val="B382028C"/>
    <w:lvl w:ilvl="0" w:tplc="1EE6BEFC">
      <w:start w:val="1"/>
      <w:numFmt w:val="none"/>
      <w:lvlText w:val="5."/>
      <w:lvlJc w:val="left"/>
      <w:pPr>
        <w:tabs>
          <w:tab w:val="num" w:pos="720"/>
        </w:tabs>
        <w:ind w:left="720" w:hanging="360"/>
      </w:pPr>
      <w:rPr>
        <w:rFonts w:ascii="Comic Sans MS" w:hAnsi="Comic Sans M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0E16AA8"/>
    <w:multiLevelType w:val="hybridMultilevel"/>
    <w:tmpl w:val="E4F87E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4B0EEB"/>
    <w:multiLevelType w:val="hybridMultilevel"/>
    <w:tmpl w:val="02A00586"/>
    <w:lvl w:ilvl="0" w:tplc="2F3802F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52557E"/>
    <w:multiLevelType w:val="multilevel"/>
    <w:tmpl w:val="E9B8BAE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AF33441"/>
    <w:multiLevelType w:val="hybridMultilevel"/>
    <w:tmpl w:val="AD10CBA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0BF02DE4"/>
    <w:multiLevelType w:val="hybridMultilevel"/>
    <w:tmpl w:val="80688A3E"/>
    <w:lvl w:ilvl="0" w:tplc="2FE48A48">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6D24EB"/>
    <w:multiLevelType w:val="hybridMultilevel"/>
    <w:tmpl w:val="E9B8BAE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9E47928"/>
    <w:multiLevelType w:val="hybridMultilevel"/>
    <w:tmpl w:val="0A024CF0"/>
    <w:lvl w:ilvl="0" w:tplc="88B4D208">
      <w:numFmt w:val="bullet"/>
      <w:lvlText w:val="-"/>
      <w:lvlJc w:val="left"/>
      <w:pPr>
        <w:ind w:left="1068" w:hanging="360"/>
      </w:pPr>
      <w:rPr>
        <w:rFonts w:ascii="Calibri" w:eastAsia="Arial Unicode MS" w:hAnsi="Calibri" w:cs="Gautam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15:restartNumberingAfterBreak="0">
    <w:nsid w:val="1D631B37"/>
    <w:multiLevelType w:val="hybridMultilevel"/>
    <w:tmpl w:val="84960A04"/>
    <w:lvl w:ilvl="0" w:tplc="2FE48A48">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7564C"/>
    <w:multiLevelType w:val="hybridMultilevel"/>
    <w:tmpl w:val="ADF40522"/>
    <w:lvl w:ilvl="0" w:tplc="04100005">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6B05FC2"/>
    <w:multiLevelType w:val="hybridMultilevel"/>
    <w:tmpl w:val="D33670C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B4F77"/>
    <w:multiLevelType w:val="hybridMultilevel"/>
    <w:tmpl w:val="B0C4F38C"/>
    <w:lvl w:ilvl="0" w:tplc="54F009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EE72DB"/>
    <w:multiLevelType w:val="hybridMultilevel"/>
    <w:tmpl w:val="2E76CF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653CB7"/>
    <w:multiLevelType w:val="hybridMultilevel"/>
    <w:tmpl w:val="A4A85D4E"/>
    <w:lvl w:ilvl="0" w:tplc="FFE0B72C">
      <w:start w:val="1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CD5674"/>
    <w:multiLevelType w:val="hybridMultilevel"/>
    <w:tmpl w:val="D3DC1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BC7705"/>
    <w:multiLevelType w:val="multilevel"/>
    <w:tmpl w:val="8C38C738"/>
    <w:lvl w:ilvl="0">
      <w:start w:val="1"/>
      <w:numFmt w:val="none"/>
      <w:lvlText w:val=""/>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E134358"/>
    <w:multiLevelType w:val="singleLevel"/>
    <w:tmpl w:val="832A833C"/>
    <w:lvl w:ilvl="0">
      <w:start w:val="1"/>
      <w:numFmt w:val="decimal"/>
      <w:lvlText w:val="%1)"/>
      <w:lvlJc w:val="left"/>
      <w:pPr>
        <w:tabs>
          <w:tab w:val="num" w:pos="360"/>
        </w:tabs>
        <w:ind w:left="360" w:hanging="360"/>
      </w:pPr>
      <w:rPr>
        <w:rFonts w:hint="default"/>
      </w:rPr>
    </w:lvl>
  </w:abstractNum>
  <w:abstractNum w:abstractNumId="19" w15:restartNumberingAfterBreak="0">
    <w:nsid w:val="30A90615"/>
    <w:multiLevelType w:val="multilevel"/>
    <w:tmpl w:val="8E527D1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3D5524"/>
    <w:multiLevelType w:val="hybridMultilevel"/>
    <w:tmpl w:val="08284836"/>
    <w:lvl w:ilvl="0" w:tplc="2F146FCA">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67028BD"/>
    <w:multiLevelType w:val="multilevel"/>
    <w:tmpl w:val="8E527D1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DF167F"/>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212917"/>
    <w:multiLevelType w:val="hybridMultilevel"/>
    <w:tmpl w:val="1CFEBF22"/>
    <w:lvl w:ilvl="0" w:tplc="88B4D208">
      <w:numFmt w:val="bullet"/>
      <w:lvlText w:val="-"/>
      <w:lvlJc w:val="left"/>
      <w:pPr>
        <w:ind w:left="1428" w:hanging="360"/>
      </w:pPr>
      <w:rPr>
        <w:rFonts w:ascii="Calibri" w:eastAsia="Arial Unicode MS" w:hAnsi="Calibri" w:cs="Gautam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4C964F47"/>
    <w:multiLevelType w:val="singleLevel"/>
    <w:tmpl w:val="0410000F"/>
    <w:lvl w:ilvl="0">
      <w:start w:val="1"/>
      <w:numFmt w:val="decimal"/>
      <w:lvlText w:val="%1."/>
      <w:lvlJc w:val="left"/>
      <w:pPr>
        <w:tabs>
          <w:tab w:val="num" w:pos="360"/>
        </w:tabs>
        <w:ind w:left="360" w:hanging="360"/>
      </w:pPr>
    </w:lvl>
  </w:abstractNum>
  <w:abstractNum w:abstractNumId="25" w15:restartNumberingAfterBreak="0">
    <w:nsid w:val="4D3C4886"/>
    <w:multiLevelType w:val="hybridMultilevel"/>
    <w:tmpl w:val="449A441E"/>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15:restartNumberingAfterBreak="0">
    <w:nsid w:val="4F9F3F81"/>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32202F9"/>
    <w:multiLevelType w:val="hybridMultilevel"/>
    <w:tmpl w:val="47DC28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4503EE7"/>
    <w:multiLevelType w:val="multilevel"/>
    <w:tmpl w:val="B382028C"/>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A4855EB"/>
    <w:multiLevelType w:val="hybridMultilevel"/>
    <w:tmpl w:val="C166E4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A89703F"/>
    <w:multiLevelType w:val="hybridMultilevel"/>
    <w:tmpl w:val="D0DAE622"/>
    <w:lvl w:ilvl="0" w:tplc="0410000F">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1" w15:restartNumberingAfterBreak="0">
    <w:nsid w:val="5C9102AC"/>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F87A8F"/>
    <w:multiLevelType w:val="hybridMultilevel"/>
    <w:tmpl w:val="5FAE10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27C7D0E"/>
    <w:multiLevelType w:val="hybridMultilevel"/>
    <w:tmpl w:val="C7F23D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924485C"/>
    <w:multiLevelType w:val="hybridMultilevel"/>
    <w:tmpl w:val="8E527D1E"/>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F24BF8"/>
    <w:multiLevelType w:val="multilevel"/>
    <w:tmpl w:val="3B360F42"/>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7ED0899"/>
    <w:multiLevelType w:val="hybridMultilevel"/>
    <w:tmpl w:val="1D828CA2"/>
    <w:lvl w:ilvl="0" w:tplc="E040B5C4">
      <w:start w:val="1"/>
      <w:numFmt w:val="none"/>
      <w:lvlText w:val="6."/>
      <w:lvlJc w:val="left"/>
      <w:pPr>
        <w:tabs>
          <w:tab w:val="num" w:pos="720"/>
        </w:tabs>
        <w:ind w:left="720" w:hanging="360"/>
      </w:pPr>
      <w:rPr>
        <w:rFonts w:ascii="Comic Sans MS" w:hAnsi="Comic Sans M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80819DE"/>
    <w:multiLevelType w:val="hybridMultilevel"/>
    <w:tmpl w:val="189C9F4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15:restartNumberingAfterBreak="0">
    <w:nsid w:val="79626E51"/>
    <w:multiLevelType w:val="hybridMultilevel"/>
    <w:tmpl w:val="E8687DCC"/>
    <w:lvl w:ilvl="0" w:tplc="04100005">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F19494C"/>
    <w:multiLevelType w:val="hybridMultilevel"/>
    <w:tmpl w:val="78B4F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13457192">
    <w:abstractNumId w:val="8"/>
  </w:num>
  <w:num w:numId="2" w16cid:durableId="372660499">
    <w:abstractNumId w:val="5"/>
  </w:num>
  <w:num w:numId="3" w16cid:durableId="1057241241">
    <w:abstractNumId w:val="2"/>
  </w:num>
  <w:num w:numId="4" w16cid:durableId="1770927913">
    <w:abstractNumId w:val="35"/>
  </w:num>
  <w:num w:numId="5" w16cid:durableId="2071613963">
    <w:abstractNumId w:val="26"/>
  </w:num>
  <w:num w:numId="6" w16cid:durableId="330564007">
    <w:abstractNumId w:val="38"/>
  </w:num>
  <w:num w:numId="7" w16cid:durableId="4748346">
    <w:abstractNumId w:val="31"/>
  </w:num>
  <w:num w:numId="8" w16cid:durableId="1179539618">
    <w:abstractNumId w:val="11"/>
  </w:num>
  <w:num w:numId="9" w16cid:durableId="1636715702">
    <w:abstractNumId w:val="22"/>
  </w:num>
  <w:num w:numId="10" w16cid:durableId="1080563627">
    <w:abstractNumId w:val="17"/>
  </w:num>
  <w:num w:numId="11" w16cid:durableId="558059348">
    <w:abstractNumId w:val="28"/>
  </w:num>
  <w:num w:numId="12" w16cid:durableId="903225792">
    <w:abstractNumId w:val="36"/>
  </w:num>
  <w:num w:numId="13" w16cid:durableId="410279630">
    <w:abstractNumId w:val="34"/>
  </w:num>
  <w:num w:numId="14" w16cid:durableId="456144692">
    <w:abstractNumId w:val="19"/>
  </w:num>
  <w:num w:numId="15" w16cid:durableId="901789386">
    <w:abstractNumId w:val="7"/>
  </w:num>
  <w:num w:numId="16" w16cid:durableId="2039775133">
    <w:abstractNumId w:val="21"/>
  </w:num>
  <w:num w:numId="17" w16cid:durableId="1429229495">
    <w:abstractNumId w:val="10"/>
  </w:num>
  <w:num w:numId="18" w16cid:durableId="1443113248">
    <w:abstractNumId w:val="24"/>
  </w:num>
  <w:num w:numId="19" w16cid:durableId="1674839437">
    <w:abstractNumId w:val="20"/>
  </w:num>
  <w:num w:numId="20" w16cid:durableId="299962221">
    <w:abstractNumId w:val="16"/>
  </w:num>
  <w:num w:numId="21" w16cid:durableId="2100566487">
    <w:abstractNumId w:val="4"/>
  </w:num>
  <w:num w:numId="22" w16cid:durableId="508756165">
    <w:abstractNumId w:val="9"/>
  </w:num>
  <w:num w:numId="23" w16cid:durableId="1661470142">
    <w:abstractNumId w:val="6"/>
  </w:num>
  <w:num w:numId="24" w16cid:durableId="1725521467">
    <w:abstractNumId w:val="23"/>
  </w:num>
  <w:num w:numId="25" w16cid:durableId="380522232">
    <w:abstractNumId w:val="15"/>
  </w:num>
  <w:num w:numId="26" w16cid:durableId="1447851329">
    <w:abstractNumId w:val="25"/>
  </w:num>
  <w:num w:numId="27" w16cid:durableId="1709139116">
    <w:abstractNumId w:val="0"/>
  </w:num>
  <w:num w:numId="28" w16cid:durableId="1160583825">
    <w:abstractNumId w:val="1"/>
  </w:num>
  <w:num w:numId="29" w16cid:durableId="560530102">
    <w:abstractNumId w:val="39"/>
  </w:num>
  <w:num w:numId="30" w16cid:durableId="229194605">
    <w:abstractNumId w:val="29"/>
  </w:num>
  <w:num w:numId="31" w16cid:durableId="1444568714">
    <w:abstractNumId w:val="3"/>
  </w:num>
  <w:num w:numId="32" w16cid:durableId="1983464819">
    <w:abstractNumId w:val="27"/>
  </w:num>
  <w:num w:numId="33" w16cid:durableId="486361921">
    <w:abstractNumId w:val="33"/>
  </w:num>
  <w:num w:numId="34" w16cid:durableId="551770064">
    <w:abstractNumId w:val="14"/>
  </w:num>
  <w:num w:numId="35" w16cid:durableId="77603614">
    <w:abstractNumId w:val="30"/>
  </w:num>
  <w:num w:numId="36" w16cid:durableId="1249849497">
    <w:abstractNumId w:val="37"/>
  </w:num>
  <w:num w:numId="37" w16cid:durableId="1996716997">
    <w:abstractNumId w:val="12"/>
  </w:num>
  <w:num w:numId="38" w16cid:durableId="1963413535">
    <w:abstractNumId w:val="18"/>
  </w:num>
  <w:num w:numId="39" w16cid:durableId="792947085">
    <w:abstractNumId w:val="13"/>
  </w:num>
  <w:num w:numId="40" w16cid:durableId="456721715">
    <w:abstractNumId w:val="32"/>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51659207"/>
  </wne:recipientData>
  <wne:recipientData>
    <wne:active wne:val="1"/>
    <wne:hash wne:val="496822538"/>
  </wne:recipientData>
  <wne:recipientData>
    <wne:active wne:val="1"/>
    <wne:hash wne:val="-130227211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sociale2\Desktop\AFFARI GENERALI\SERVIZIO MENSA 2019-2020\Elenco genitori servizio mensa 2019-2020.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odso>
      <w:fieldMapData>
        <w:column w:val="0"/>
        <w:lid w:val="it-IT"/>
      </w:fieldMapData>
      <w:fieldMapData>
        <w:type w:val="dbColumn"/>
        <w:name w:val="Titolo"/>
        <w:mappedName w:val="Titolo"/>
        <w:column w:val="0"/>
        <w:lid w:val="it-IT"/>
      </w:fieldMapData>
      <w:fieldMapData>
        <w:type w:val="dbColumn"/>
        <w:name w:val="Nome"/>
        <w:mappedName w:val="Nome"/>
        <w:column w:val="1"/>
        <w:lid w:val="it-IT"/>
      </w:fieldMapData>
      <w:fieldMapData>
        <w:column w:val="0"/>
        <w:lid w:val="it-IT"/>
      </w:fieldMapData>
      <w:fieldMapData>
        <w:type w:val="dbColumn"/>
        <w:name w:val="Cognome"/>
        <w:mappedName w:val="Cognome"/>
        <w:column w:val="2"/>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Riga 1 indirizzo"/>
        <w:mappedName w:val="Indirizzo 1"/>
        <w:column w:val="3"/>
        <w:lid w:val="it-IT"/>
      </w:fieldMapData>
      <w:fieldMapData>
        <w:column w:val="0"/>
        <w:lid w:val="it-IT"/>
      </w:fieldMapData>
      <w:fieldMapData>
        <w:type w:val="dbColumn"/>
        <w:name w:val="Città"/>
        <w:mappedName w:val="Città"/>
        <w:column w:val="4"/>
        <w:lid w:val="it-IT"/>
      </w:fieldMapData>
      <w:fieldMapData>
        <w:type w:val="dbColumn"/>
        <w:name w:val="Provincia"/>
        <w:mappedName w:val="Stato"/>
        <w:column w:val="5"/>
        <w:lid w:val="it-IT"/>
      </w:fieldMapData>
      <w:fieldMapData>
        <w:type w:val="dbColumn"/>
        <w:name w:val="CAP"/>
        <w:mappedName w:val="CAP"/>
        <w:column w:val="6"/>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recipientData r:id="rId2"/>
    </w:odso>
  </w:mailMerge>
  <w:defaultTabStop w:val="708"/>
  <w:hyphenationZone w:val="283"/>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8F4"/>
    <w:rsid w:val="00000136"/>
    <w:rsid w:val="00000170"/>
    <w:rsid w:val="00000BE8"/>
    <w:rsid w:val="00001E1D"/>
    <w:rsid w:val="0000216D"/>
    <w:rsid w:val="00002625"/>
    <w:rsid w:val="00004F94"/>
    <w:rsid w:val="0000662F"/>
    <w:rsid w:val="00006D56"/>
    <w:rsid w:val="000075BC"/>
    <w:rsid w:val="00010DE8"/>
    <w:rsid w:val="00014BD1"/>
    <w:rsid w:val="00014E90"/>
    <w:rsid w:val="000158D3"/>
    <w:rsid w:val="00015DC8"/>
    <w:rsid w:val="000161C3"/>
    <w:rsid w:val="00017E6B"/>
    <w:rsid w:val="000321F8"/>
    <w:rsid w:val="00037DE1"/>
    <w:rsid w:val="00040A29"/>
    <w:rsid w:val="00042708"/>
    <w:rsid w:val="0004301D"/>
    <w:rsid w:val="0004433B"/>
    <w:rsid w:val="00044341"/>
    <w:rsid w:val="00044E9C"/>
    <w:rsid w:val="00046052"/>
    <w:rsid w:val="0004675A"/>
    <w:rsid w:val="00047231"/>
    <w:rsid w:val="00054608"/>
    <w:rsid w:val="0005679F"/>
    <w:rsid w:val="0006085D"/>
    <w:rsid w:val="00063212"/>
    <w:rsid w:val="00067C11"/>
    <w:rsid w:val="00071B84"/>
    <w:rsid w:val="00072C4B"/>
    <w:rsid w:val="00072EA5"/>
    <w:rsid w:val="00075228"/>
    <w:rsid w:val="00075459"/>
    <w:rsid w:val="00075AB8"/>
    <w:rsid w:val="00075B3F"/>
    <w:rsid w:val="00076EB8"/>
    <w:rsid w:val="0007737F"/>
    <w:rsid w:val="00077D0B"/>
    <w:rsid w:val="000809D4"/>
    <w:rsid w:val="0008124E"/>
    <w:rsid w:val="000820BD"/>
    <w:rsid w:val="00084D52"/>
    <w:rsid w:val="000853D1"/>
    <w:rsid w:val="00085653"/>
    <w:rsid w:val="00085828"/>
    <w:rsid w:val="00085D35"/>
    <w:rsid w:val="00090972"/>
    <w:rsid w:val="00093DB7"/>
    <w:rsid w:val="000A0F81"/>
    <w:rsid w:val="000A38A7"/>
    <w:rsid w:val="000A38B9"/>
    <w:rsid w:val="000A5A38"/>
    <w:rsid w:val="000B2F9A"/>
    <w:rsid w:val="000B778A"/>
    <w:rsid w:val="000C4471"/>
    <w:rsid w:val="000C5943"/>
    <w:rsid w:val="000C68F4"/>
    <w:rsid w:val="000E04A6"/>
    <w:rsid w:val="000E39FB"/>
    <w:rsid w:val="000E561D"/>
    <w:rsid w:val="000E7CCD"/>
    <w:rsid w:val="000F01CE"/>
    <w:rsid w:val="000F4ABD"/>
    <w:rsid w:val="000F51B3"/>
    <w:rsid w:val="00100466"/>
    <w:rsid w:val="00102C3A"/>
    <w:rsid w:val="00102F48"/>
    <w:rsid w:val="0010513E"/>
    <w:rsid w:val="001056C2"/>
    <w:rsid w:val="0011015E"/>
    <w:rsid w:val="0011309D"/>
    <w:rsid w:val="00115382"/>
    <w:rsid w:val="0011623A"/>
    <w:rsid w:val="0012012C"/>
    <w:rsid w:val="00121062"/>
    <w:rsid w:val="0012131D"/>
    <w:rsid w:val="0012404F"/>
    <w:rsid w:val="001243D3"/>
    <w:rsid w:val="001276E1"/>
    <w:rsid w:val="00132508"/>
    <w:rsid w:val="00132E2E"/>
    <w:rsid w:val="00134FBD"/>
    <w:rsid w:val="001422D6"/>
    <w:rsid w:val="00142F72"/>
    <w:rsid w:val="00144770"/>
    <w:rsid w:val="001508D2"/>
    <w:rsid w:val="00152E92"/>
    <w:rsid w:val="00154592"/>
    <w:rsid w:val="00154EEA"/>
    <w:rsid w:val="0015537D"/>
    <w:rsid w:val="001557FC"/>
    <w:rsid w:val="0015619F"/>
    <w:rsid w:val="00156669"/>
    <w:rsid w:val="001577E1"/>
    <w:rsid w:val="00157CAD"/>
    <w:rsid w:val="001612B5"/>
    <w:rsid w:val="00165A97"/>
    <w:rsid w:val="00172860"/>
    <w:rsid w:val="0017703D"/>
    <w:rsid w:val="00182133"/>
    <w:rsid w:val="001839E3"/>
    <w:rsid w:val="0018672B"/>
    <w:rsid w:val="00192819"/>
    <w:rsid w:val="001930FE"/>
    <w:rsid w:val="00197891"/>
    <w:rsid w:val="001A06C3"/>
    <w:rsid w:val="001A0C0A"/>
    <w:rsid w:val="001A4AD1"/>
    <w:rsid w:val="001A5BD1"/>
    <w:rsid w:val="001A6CA3"/>
    <w:rsid w:val="001A704D"/>
    <w:rsid w:val="001A7350"/>
    <w:rsid w:val="001B79D4"/>
    <w:rsid w:val="001B7D7C"/>
    <w:rsid w:val="001C053C"/>
    <w:rsid w:val="001C0C8E"/>
    <w:rsid w:val="001C5D2B"/>
    <w:rsid w:val="001D1E2A"/>
    <w:rsid w:val="001D20FC"/>
    <w:rsid w:val="001D4D28"/>
    <w:rsid w:val="001D6255"/>
    <w:rsid w:val="001E05F9"/>
    <w:rsid w:val="001E42D8"/>
    <w:rsid w:val="001F05CA"/>
    <w:rsid w:val="001F2EAA"/>
    <w:rsid w:val="001F5C82"/>
    <w:rsid w:val="001F6D52"/>
    <w:rsid w:val="00200BBA"/>
    <w:rsid w:val="002029BE"/>
    <w:rsid w:val="00203D34"/>
    <w:rsid w:val="00210800"/>
    <w:rsid w:val="0021202C"/>
    <w:rsid w:val="0021366D"/>
    <w:rsid w:val="00213C94"/>
    <w:rsid w:val="00213E95"/>
    <w:rsid w:val="00213F04"/>
    <w:rsid w:val="002158A7"/>
    <w:rsid w:val="002165EA"/>
    <w:rsid w:val="00217EE9"/>
    <w:rsid w:val="0022273A"/>
    <w:rsid w:val="0022680E"/>
    <w:rsid w:val="00234D0A"/>
    <w:rsid w:val="00235174"/>
    <w:rsid w:val="002365D1"/>
    <w:rsid w:val="00236C75"/>
    <w:rsid w:val="0023733B"/>
    <w:rsid w:val="0024122C"/>
    <w:rsid w:val="00241295"/>
    <w:rsid w:val="00243552"/>
    <w:rsid w:val="00252951"/>
    <w:rsid w:val="00256D63"/>
    <w:rsid w:val="00257EE9"/>
    <w:rsid w:val="002610F2"/>
    <w:rsid w:val="0026119D"/>
    <w:rsid w:val="002628EB"/>
    <w:rsid w:val="002655D3"/>
    <w:rsid w:val="002722A9"/>
    <w:rsid w:val="002739A1"/>
    <w:rsid w:val="002762F5"/>
    <w:rsid w:val="0027692D"/>
    <w:rsid w:val="00277B0C"/>
    <w:rsid w:val="00280611"/>
    <w:rsid w:val="002863D9"/>
    <w:rsid w:val="00290E6F"/>
    <w:rsid w:val="00294064"/>
    <w:rsid w:val="00294D75"/>
    <w:rsid w:val="00297C02"/>
    <w:rsid w:val="002A2205"/>
    <w:rsid w:val="002A7E06"/>
    <w:rsid w:val="002B0C4D"/>
    <w:rsid w:val="002B139D"/>
    <w:rsid w:val="002B5382"/>
    <w:rsid w:val="002B5EE7"/>
    <w:rsid w:val="002C27CE"/>
    <w:rsid w:val="002C3D85"/>
    <w:rsid w:val="002C5DC9"/>
    <w:rsid w:val="002C686A"/>
    <w:rsid w:val="002C739E"/>
    <w:rsid w:val="002C7A81"/>
    <w:rsid w:val="002D21AE"/>
    <w:rsid w:val="002D264D"/>
    <w:rsid w:val="002D3237"/>
    <w:rsid w:val="002D7E16"/>
    <w:rsid w:val="002E68AF"/>
    <w:rsid w:val="002F236E"/>
    <w:rsid w:val="002F2C3F"/>
    <w:rsid w:val="002F401C"/>
    <w:rsid w:val="002F44BD"/>
    <w:rsid w:val="002F4504"/>
    <w:rsid w:val="002F4A59"/>
    <w:rsid w:val="002F7286"/>
    <w:rsid w:val="00301734"/>
    <w:rsid w:val="00302CEF"/>
    <w:rsid w:val="00304639"/>
    <w:rsid w:val="00306C32"/>
    <w:rsid w:val="0030707A"/>
    <w:rsid w:val="00311C2F"/>
    <w:rsid w:val="003129FB"/>
    <w:rsid w:val="00313819"/>
    <w:rsid w:val="00313E20"/>
    <w:rsid w:val="0031467D"/>
    <w:rsid w:val="003157CD"/>
    <w:rsid w:val="00322F6C"/>
    <w:rsid w:val="0032340E"/>
    <w:rsid w:val="00323C3E"/>
    <w:rsid w:val="0033157F"/>
    <w:rsid w:val="00332043"/>
    <w:rsid w:val="003325C6"/>
    <w:rsid w:val="00333FA3"/>
    <w:rsid w:val="00341675"/>
    <w:rsid w:val="003424FA"/>
    <w:rsid w:val="00342CC0"/>
    <w:rsid w:val="003465D3"/>
    <w:rsid w:val="003530E1"/>
    <w:rsid w:val="003543E2"/>
    <w:rsid w:val="00355476"/>
    <w:rsid w:val="00356B5B"/>
    <w:rsid w:val="0036276A"/>
    <w:rsid w:val="0037198A"/>
    <w:rsid w:val="00373959"/>
    <w:rsid w:val="00376DFD"/>
    <w:rsid w:val="00377B39"/>
    <w:rsid w:val="00381A8E"/>
    <w:rsid w:val="00382941"/>
    <w:rsid w:val="00384245"/>
    <w:rsid w:val="00390F1B"/>
    <w:rsid w:val="00392BBA"/>
    <w:rsid w:val="00392DAD"/>
    <w:rsid w:val="00396F31"/>
    <w:rsid w:val="00396F8D"/>
    <w:rsid w:val="003A2E59"/>
    <w:rsid w:val="003A6908"/>
    <w:rsid w:val="003B03A5"/>
    <w:rsid w:val="003B0995"/>
    <w:rsid w:val="003B13B8"/>
    <w:rsid w:val="003C0C99"/>
    <w:rsid w:val="003C3BE4"/>
    <w:rsid w:val="003C71DC"/>
    <w:rsid w:val="003C7B99"/>
    <w:rsid w:val="003D08D1"/>
    <w:rsid w:val="003D0F4B"/>
    <w:rsid w:val="003D2586"/>
    <w:rsid w:val="003D2EB6"/>
    <w:rsid w:val="003D74BA"/>
    <w:rsid w:val="003D7FF9"/>
    <w:rsid w:val="003E00F0"/>
    <w:rsid w:val="003E165E"/>
    <w:rsid w:val="003E1C32"/>
    <w:rsid w:val="003E6820"/>
    <w:rsid w:val="003E6C2B"/>
    <w:rsid w:val="003E7A7F"/>
    <w:rsid w:val="003F2E36"/>
    <w:rsid w:val="004045AB"/>
    <w:rsid w:val="00404C30"/>
    <w:rsid w:val="0040575C"/>
    <w:rsid w:val="004062A5"/>
    <w:rsid w:val="0041545A"/>
    <w:rsid w:val="00416B27"/>
    <w:rsid w:val="00416CF0"/>
    <w:rsid w:val="00423300"/>
    <w:rsid w:val="00423F4C"/>
    <w:rsid w:val="0042400B"/>
    <w:rsid w:val="00434111"/>
    <w:rsid w:val="00442CC2"/>
    <w:rsid w:val="0044305A"/>
    <w:rsid w:val="0044321A"/>
    <w:rsid w:val="00443D7D"/>
    <w:rsid w:val="0044487B"/>
    <w:rsid w:val="00446562"/>
    <w:rsid w:val="0044674A"/>
    <w:rsid w:val="00450151"/>
    <w:rsid w:val="00450C31"/>
    <w:rsid w:val="004577DD"/>
    <w:rsid w:val="00461ABF"/>
    <w:rsid w:val="004656D9"/>
    <w:rsid w:val="004661A7"/>
    <w:rsid w:val="00467921"/>
    <w:rsid w:val="00473810"/>
    <w:rsid w:val="00474155"/>
    <w:rsid w:val="004742DC"/>
    <w:rsid w:val="00476A61"/>
    <w:rsid w:val="00486584"/>
    <w:rsid w:val="0049051F"/>
    <w:rsid w:val="004927AF"/>
    <w:rsid w:val="0049595A"/>
    <w:rsid w:val="00496F79"/>
    <w:rsid w:val="00497D8F"/>
    <w:rsid w:val="004B06EA"/>
    <w:rsid w:val="004B090F"/>
    <w:rsid w:val="004B1B29"/>
    <w:rsid w:val="004B4230"/>
    <w:rsid w:val="004B4648"/>
    <w:rsid w:val="004B6D20"/>
    <w:rsid w:val="004C3899"/>
    <w:rsid w:val="004C539C"/>
    <w:rsid w:val="004D2296"/>
    <w:rsid w:val="004D2C04"/>
    <w:rsid w:val="004D37E9"/>
    <w:rsid w:val="004D47CF"/>
    <w:rsid w:val="004D49C0"/>
    <w:rsid w:val="004D5FEF"/>
    <w:rsid w:val="004E0180"/>
    <w:rsid w:val="004E1ECC"/>
    <w:rsid w:val="004E39D3"/>
    <w:rsid w:val="004E3A65"/>
    <w:rsid w:val="004E4AB5"/>
    <w:rsid w:val="004E6073"/>
    <w:rsid w:val="004F09D8"/>
    <w:rsid w:val="004F1FD6"/>
    <w:rsid w:val="004F2D83"/>
    <w:rsid w:val="004F30C7"/>
    <w:rsid w:val="004F7AFA"/>
    <w:rsid w:val="00502CE6"/>
    <w:rsid w:val="00503256"/>
    <w:rsid w:val="00503CCD"/>
    <w:rsid w:val="005055E1"/>
    <w:rsid w:val="00512013"/>
    <w:rsid w:val="0051698B"/>
    <w:rsid w:val="005246B9"/>
    <w:rsid w:val="005246FD"/>
    <w:rsid w:val="00525003"/>
    <w:rsid w:val="005279C6"/>
    <w:rsid w:val="00530D01"/>
    <w:rsid w:val="005345D6"/>
    <w:rsid w:val="00534DA9"/>
    <w:rsid w:val="00534DB8"/>
    <w:rsid w:val="0053545B"/>
    <w:rsid w:val="0053671F"/>
    <w:rsid w:val="00540EEC"/>
    <w:rsid w:val="00542191"/>
    <w:rsid w:val="00552AB1"/>
    <w:rsid w:val="00553605"/>
    <w:rsid w:val="00555521"/>
    <w:rsid w:val="00556402"/>
    <w:rsid w:val="005622C8"/>
    <w:rsid w:val="00563E16"/>
    <w:rsid w:val="005654EC"/>
    <w:rsid w:val="0056749E"/>
    <w:rsid w:val="00570562"/>
    <w:rsid w:val="0057174E"/>
    <w:rsid w:val="00576E73"/>
    <w:rsid w:val="005776BE"/>
    <w:rsid w:val="00587345"/>
    <w:rsid w:val="005910A7"/>
    <w:rsid w:val="0059242D"/>
    <w:rsid w:val="005928BC"/>
    <w:rsid w:val="005930CA"/>
    <w:rsid w:val="005931C4"/>
    <w:rsid w:val="005949D7"/>
    <w:rsid w:val="00594E33"/>
    <w:rsid w:val="00594F1F"/>
    <w:rsid w:val="005964D6"/>
    <w:rsid w:val="00597209"/>
    <w:rsid w:val="005976A6"/>
    <w:rsid w:val="00597CC5"/>
    <w:rsid w:val="005A0169"/>
    <w:rsid w:val="005A294E"/>
    <w:rsid w:val="005B1C58"/>
    <w:rsid w:val="005B36A1"/>
    <w:rsid w:val="005B44A6"/>
    <w:rsid w:val="005B49BB"/>
    <w:rsid w:val="005C0A4B"/>
    <w:rsid w:val="005C312D"/>
    <w:rsid w:val="005C55C0"/>
    <w:rsid w:val="005C5688"/>
    <w:rsid w:val="005C6137"/>
    <w:rsid w:val="005C625E"/>
    <w:rsid w:val="005D0235"/>
    <w:rsid w:val="005D0A55"/>
    <w:rsid w:val="005D5CBD"/>
    <w:rsid w:val="005D751F"/>
    <w:rsid w:val="005E10C7"/>
    <w:rsid w:val="005E498F"/>
    <w:rsid w:val="005E78AE"/>
    <w:rsid w:val="005E7D28"/>
    <w:rsid w:val="005F15BB"/>
    <w:rsid w:val="005F2206"/>
    <w:rsid w:val="005F2371"/>
    <w:rsid w:val="005F2843"/>
    <w:rsid w:val="005F315F"/>
    <w:rsid w:val="005F4828"/>
    <w:rsid w:val="005F4E38"/>
    <w:rsid w:val="005F5980"/>
    <w:rsid w:val="005F62E1"/>
    <w:rsid w:val="005F6347"/>
    <w:rsid w:val="005F688B"/>
    <w:rsid w:val="006031F7"/>
    <w:rsid w:val="0060462D"/>
    <w:rsid w:val="00605EC5"/>
    <w:rsid w:val="00606144"/>
    <w:rsid w:val="00612C41"/>
    <w:rsid w:val="00613CF0"/>
    <w:rsid w:val="00616D6F"/>
    <w:rsid w:val="0061781A"/>
    <w:rsid w:val="006237CF"/>
    <w:rsid w:val="00623B5D"/>
    <w:rsid w:val="006253B9"/>
    <w:rsid w:val="00626542"/>
    <w:rsid w:val="0063099E"/>
    <w:rsid w:val="00630F4D"/>
    <w:rsid w:val="00631F7E"/>
    <w:rsid w:val="0063699C"/>
    <w:rsid w:val="00640B40"/>
    <w:rsid w:val="00642C60"/>
    <w:rsid w:val="00645233"/>
    <w:rsid w:val="006472A2"/>
    <w:rsid w:val="00654C11"/>
    <w:rsid w:val="00655120"/>
    <w:rsid w:val="006555E5"/>
    <w:rsid w:val="00656D4F"/>
    <w:rsid w:val="006570C7"/>
    <w:rsid w:val="00661315"/>
    <w:rsid w:val="00665DE8"/>
    <w:rsid w:val="00666AAC"/>
    <w:rsid w:val="00667D40"/>
    <w:rsid w:val="006703A7"/>
    <w:rsid w:val="006704CE"/>
    <w:rsid w:val="0067311D"/>
    <w:rsid w:val="006744C7"/>
    <w:rsid w:val="006750A8"/>
    <w:rsid w:val="00675CD7"/>
    <w:rsid w:val="00677934"/>
    <w:rsid w:val="00677D91"/>
    <w:rsid w:val="0068027D"/>
    <w:rsid w:val="006854AE"/>
    <w:rsid w:val="0069222F"/>
    <w:rsid w:val="00694402"/>
    <w:rsid w:val="00695D13"/>
    <w:rsid w:val="006A1D1A"/>
    <w:rsid w:val="006A33A7"/>
    <w:rsid w:val="006A4DBB"/>
    <w:rsid w:val="006A70A9"/>
    <w:rsid w:val="006B0ABD"/>
    <w:rsid w:val="006B2D47"/>
    <w:rsid w:val="006B629E"/>
    <w:rsid w:val="006B666A"/>
    <w:rsid w:val="006B79C5"/>
    <w:rsid w:val="006C79FD"/>
    <w:rsid w:val="006D24FA"/>
    <w:rsid w:val="006D4FAC"/>
    <w:rsid w:val="006E002E"/>
    <w:rsid w:val="006E1B0B"/>
    <w:rsid w:val="006F58D1"/>
    <w:rsid w:val="006F66DA"/>
    <w:rsid w:val="006F7569"/>
    <w:rsid w:val="007006BC"/>
    <w:rsid w:val="00700DF4"/>
    <w:rsid w:val="0070117A"/>
    <w:rsid w:val="007045CB"/>
    <w:rsid w:val="00707ECF"/>
    <w:rsid w:val="00710B17"/>
    <w:rsid w:val="00711292"/>
    <w:rsid w:val="00713011"/>
    <w:rsid w:val="00713488"/>
    <w:rsid w:val="007139FD"/>
    <w:rsid w:val="00713F2A"/>
    <w:rsid w:val="00716363"/>
    <w:rsid w:val="00716411"/>
    <w:rsid w:val="00716C2E"/>
    <w:rsid w:val="00721C39"/>
    <w:rsid w:val="00722BB6"/>
    <w:rsid w:val="00723277"/>
    <w:rsid w:val="00723C2B"/>
    <w:rsid w:val="00724D0C"/>
    <w:rsid w:val="00725106"/>
    <w:rsid w:val="00726680"/>
    <w:rsid w:val="00731501"/>
    <w:rsid w:val="00732D9A"/>
    <w:rsid w:val="00743A34"/>
    <w:rsid w:val="007448EC"/>
    <w:rsid w:val="007449AF"/>
    <w:rsid w:val="00750818"/>
    <w:rsid w:val="0075394A"/>
    <w:rsid w:val="00754BDC"/>
    <w:rsid w:val="00755B0D"/>
    <w:rsid w:val="0075728B"/>
    <w:rsid w:val="0075731B"/>
    <w:rsid w:val="0076366B"/>
    <w:rsid w:val="00774382"/>
    <w:rsid w:val="007765E1"/>
    <w:rsid w:val="007777FC"/>
    <w:rsid w:val="00780F45"/>
    <w:rsid w:val="0078116F"/>
    <w:rsid w:val="00782C01"/>
    <w:rsid w:val="00784680"/>
    <w:rsid w:val="007849D3"/>
    <w:rsid w:val="0079172B"/>
    <w:rsid w:val="007939D3"/>
    <w:rsid w:val="007A25F1"/>
    <w:rsid w:val="007A2622"/>
    <w:rsid w:val="007A2671"/>
    <w:rsid w:val="007A2E92"/>
    <w:rsid w:val="007A5380"/>
    <w:rsid w:val="007A66E3"/>
    <w:rsid w:val="007A7F90"/>
    <w:rsid w:val="007B0557"/>
    <w:rsid w:val="007B1099"/>
    <w:rsid w:val="007B313D"/>
    <w:rsid w:val="007B38E7"/>
    <w:rsid w:val="007B3B2F"/>
    <w:rsid w:val="007B43FD"/>
    <w:rsid w:val="007B658D"/>
    <w:rsid w:val="007C07F3"/>
    <w:rsid w:val="007C64FC"/>
    <w:rsid w:val="007C680F"/>
    <w:rsid w:val="007C7839"/>
    <w:rsid w:val="007D02FE"/>
    <w:rsid w:val="007D153E"/>
    <w:rsid w:val="007D24EA"/>
    <w:rsid w:val="007D2AFC"/>
    <w:rsid w:val="007D6741"/>
    <w:rsid w:val="007D77DF"/>
    <w:rsid w:val="007E10BD"/>
    <w:rsid w:val="007E33A5"/>
    <w:rsid w:val="007E5F9C"/>
    <w:rsid w:val="007E6060"/>
    <w:rsid w:val="007E6F52"/>
    <w:rsid w:val="007F2357"/>
    <w:rsid w:val="007F3884"/>
    <w:rsid w:val="007F5FF5"/>
    <w:rsid w:val="0080009F"/>
    <w:rsid w:val="00804564"/>
    <w:rsid w:val="008076F2"/>
    <w:rsid w:val="00812BF7"/>
    <w:rsid w:val="00813190"/>
    <w:rsid w:val="00813EA2"/>
    <w:rsid w:val="00816F69"/>
    <w:rsid w:val="00816FD3"/>
    <w:rsid w:val="008178D7"/>
    <w:rsid w:val="00822927"/>
    <w:rsid w:val="0082536B"/>
    <w:rsid w:val="0082619B"/>
    <w:rsid w:val="008346EB"/>
    <w:rsid w:val="0083500A"/>
    <w:rsid w:val="0083541C"/>
    <w:rsid w:val="0083546D"/>
    <w:rsid w:val="00836D8C"/>
    <w:rsid w:val="00843417"/>
    <w:rsid w:val="00843A41"/>
    <w:rsid w:val="00844588"/>
    <w:rsid w:val="0084508B"/>
    <w:rsid w:val="00845759"/>
    <w:rsid w:val="00852C9F"/>
    <w:rsid w:val="00854E8C"/>
    <w:rsid w:val="00857769"/>
    <w:rsid w:val="00857C51"/>
    <w:rsid w:val="00862455"/>
    <w:rsid w:val="00864601"/>
    <w:rsid w:val="00865E50"/>
    <w:rsid w:val="00867875"/>
    <w:rsid w:val="008702E6"/>
    <w:rsid w:val="00870307"/>
    <w:rsid w:val="00873571"/>
    <w:rsid w:val="00873EAA"/>
    <w:rsid w:val="0087416F"/>
    <w:rsid w:val="00876DF8"/>
    <w:rsid w:val="00877132"/>
    <w:rsid w:val="00882B08"/>
    <w:rsid w:val="008842B4"/>
    <w:rsid w:val="00884855"/>
    <w:rsid w:val="00885C48"/>
    <w:rsid w:val="00886991"/>
    <w:rsid w:val="0089073F"/>
    <w:rsid w:val="00891E89"/>
    <w:rsid w:val="00892EFE"/>
    <w:rsid w:val="00896B49"/>
    <w:rsid w:val="008A337C"/>
    <w:rsid w:val="008A40FF"/>
    <w:rsid w:val="008A4454"/>
    <w:rsid w:val="008A490B"/>
    <w:rsid w:val="008A66B7"/>
    <w:rsid w:val="008B0A00"/>
    <w:rsid w:val="008B1E85"/>
    <w:rsid w:val="008B5618"/>
    <w:rsid w:val="008B7233"/>
    <w:rsid w:val="008B7449"/>
    <w:rsid w:val="008B7610"/>
    <w:rsid w:val="008C08D9"/>
    <w:rsid w:val="008C5309"/>
    <w:rsid w:val="008C6244"/>
    <w:rsid w:val="008C633D"/>
    <w:rsid w:val="008D4449"/>
    <w:rsid w:val="008D7513"/>
    <w:rsid w:val="008E1A07"/>
    <w:rsid w:val="008E1D40"/>
    <w:rsid w:val="008E2121"/>
    <w:rsid w:val="008E292F"/>
    <w:rsid w:val="008E5038"/>
    <w:rsid w:val="008E79FE"/>
    <w:rsid w:val="008E7DE5"/>
    <w:rsid w:val="008F62CD"/>
    <w:rsid w:val="008F65A9"/>
    <w:rsid w:val="008F6D65"/>
    <w:rsid w:val="009006A6"/>
    <w:rsid w:val="009007F2"/>
    <w:rsid w:val="00900B58"/>
    <w:rsid w:val="00904A0C"/>
    <w:rsid w:val="00910399"/>
    <w:rsid w:val="00911F9A"/>
    <w:rsid w:val="00915A37"/>
    <w:rsid w:val="00915E77"/>
    <w:rsid w:val="0091676D"/>
    <w:rsid w:val="00916D1E"/>
    <w:rsid w:val="009226D7"/>
    <w:rsid w:val="009238A5"/>
    <w:rsid w:val="00924408"/>
    <w:rsid w:val="00924D14"/>
    <w:rsid w:val="009253F3"/>
    <w:rsid w:val="00930F9C"/>
    <w:rsid w:val="00931D6E"/>
    <w:rsid w:val="00935E5E"/>
    <w:rsid w:val="009436CD"/>
    <w:rsid w:val="00943A77"/>
    <w:rsid w:val="009442F9"/>
    <w:rsid w:val="00946325"/>
    <w:rsid w:val="00947DAB"/>
    <w:rsid w:val="009529D7"/>
    <w:rsid w:val="00952ABE"/>
    <w:rsid w:val="009638DA"/>
    <w:rsid w:val="00963B23"/>
    <w:rsid w:val="00965587"/>
    <w:rsid w:val="00965D3E"/>
    <w:rsid w:val="00966ABB"/>
    <w:rsid w:val="00967DD7"/>
    <w:rsid w:val="00975087"/>
    <w:rsid w:val="00975A5A"/>
    <w:rsid w:val="00976149"/>
    <w:rsid w:val="009766D2"/>
    <w:rsid w:val="00980EB0"/>
    <w:rsid w:val="0098253C"/>
    <w:rsid w:val="00982F56"/>
    <w:rsid w:val="00983BE6"/>
    <w:rsid w:val="009841AC"/>
    <w:rsid w:val="00984B3A"/>
    <w:rsid w:val="00986043"/>
    <w:rsid w:val="00986522"/>
    <w:rsid w:val="00990EAB"/>
    <w:rsid w:val="009925FA"/>
    <w:rsid w:val="00992F1A"/>
    <w:rsid w:val="009931CD"/>
    <w:rsid w:val="00993C7C"/>
    <w:rsid w:val="00993C86"/>
    <w:rsid w:val="009954C1"/>
    <w:rsid w:val="00995791"/>
    <w:rsid w:val="00996A4A"/>
    <w:rsid w:val="00997576"/>
    <w:rsid w:val="009A1FBB"/>
    <w:rsid w:val="009A408D"/>
    <w:rsid w:val="009A5652"/>
    <w:rsid w:val="009B5279"/>
    <w:rsid w:val="009B5B2D"/>
    <w:rsid w:val="009B5B34"/>
    <w:rsid w:val="009B661F"/>
    <w:rsid w:val="009B6F4D"/>
    <w:rsid w:val="009C3F26"/>
    <w:rsid w:val="009C4249"/>
    <w:rsid w:val="009C4DEB"/>
    <w:rsid w:val="009D1ACC"/>
    <w:rsid w:val="009D441B"/>
    <w:rsid w:val="009D4BD9"/>
    <w:rsid w:val="009D7124"/>
    <w:rsid w:val="009E3C94"/>
    <w:rsid w:val="009F0FB5"/>
    <w:rsid w:val="009F6F89"/>
    <w:rsid w:val="00A021F5"/>
    <w:rsid w:val="00A04E8C"/>
    <w:rsid w:val="00A04F10"/>
    <w:rsid w:val="00A057F0"/>
    <w:rsid w:val="00A06D0F"/>
    <w:rsid w:val="00A070F7"/>
    <w:rsid w:val="00A07D41"/>
    <w:rsid w:val="00A139EE"/>
    <w:rsid w:val="00A16114"/>
    <w:rsid w:val="00A169E1"/>
    <w:rsid w:val="00A17552"/>
    <w:rsid w:val="00A17B37"/>
    <w:rsid w:val="00A20E0F"/>
    <w:rsid w:val="00A20EEA"/>
    <w:rsid w:val="00A23A8A"/>
    <w:rsid w:val="00A25BE3"/>
    <w:rsid w:val="00A30A4B"/>
    <w:rsid w:val="00A314D6"/>
    <w:rsid w:val="00A3484D"/>
    <w:rsid w:val="00A3563A"/>
    <w:rsid w:val="00A40520"/>
    <w:rsid w:val="00A42180"/>
    <w:rsid w:val="00A42D4C"/>
    <w:rsid w:val="00A43499"/>
    <w:rsid w:val="00A439CE"/>
    <w:rsid w:val="00A45E26"/>
    <w:rsid w:val="00A467B0"/>
    <w:rsid w:val="00A503FA"/>
    <w:rsid w:val="00A51D4D"/>
    <w:rsid w:val="00A53A26"/>
    <w:rsid w:val="00A54848"/>
    <w:rsid w:val="00A55380"/>
    <w:rsid w:val="00A65196"/>
    <w:rsid w:val="00A657A0"/>
    <w:rsid w:val="00A71726"/>
    <w:rsid w:val="00A729AD"/>
    <w:rsid w:val="00A74D8A"/>
    <w:rsid w:val="00A804B8"/>
    <w:rsid w:val="00A81C75"/>
    <w:rsid w:val="00A82C68"/>
    <w:rsid w:val="00A85360"/>
    <w:rsid w:val="00A879F3"/>
    <w:rsid w:val="00A87C29"/>
    <w:rsid w:val="00A91ABE"/>
    <w:rsid w:val="00A92FAA"/>
    <w:rsid w:val="00A93D8C"/>
    <w:rsid w:val="00A94FE8"/>
    <w:rsid w:val="00A96CEE"/>
    <w:rsid w:val="00AA015F"/>
    <w:rsid w:val="00AA433A"/>
    <w:rsid w:val="00AA6FE6"/>
    <w:rsid w:val="00AA7361"/>
    <w:rsid w:val="00AB00CC"/>
    <w:rsid w:val="00AC134E"/>
    <w:rsid w:val="00AC21F9"/>
    <w:rsid w:val="00AC4586"/>
    <w:rsid w:val="00AC6396"/>
    <w:rsid w:val="00AC6493"/>
    <w:rsid w:val="00AC6DA6"/>
    <w:rsid w:val="00AD02EA"/>
    <w:rsid w:val="00AD126B"/>
    <w:rsid w:val="00AD163F"/>
    <w:rsid w:val="00AD1953"/>
    <w:rsid w:val="00AD1E32"/>
    <w:rsid w:val="00AD327E"/>
    <w:rsid w:val="00AD3CC7"/>
    <w:rsid w:val="00AD5E6B"/>
    <w:rsid w:val="00AE1A74"/>
    <w:rsid w:val="00AE59A1"/>
    <w:rsid w:val="00AE6087"/>
    <w:rsid w:val="00AF1053"/>
    <w:rsid w:val="00AF3A60"/>
    <w:rsid w:val="00AF5172"/>
    <w:rsid w:val="00AF5A52"/>
    <w:rsid w:val="00AF753E"/>
    <w:rsid w:val="00B006AF"/>
    <w:rsid w:val="00B0080F"/>
    <w:rsid w:val="00B02A67"/>
    <w:rsid w:val="00B03176"/>
    <w:rsid w:val="00B041CC"/>
    <w:rsid w:val="00B04F19"/>
    <w:rsid w:val="00B05EF2"/>
    <w:rsid w:val="00B068C0"/>
    <w:rsid w:val="00B07556"/>
    <w:rsid w:val="00B11796"/>
    <w:rsid w:val="00B1284D"/>
    <w:rsid w:val="00B13151"/>
    <w:rsid w:val="00B139AB"/>
    <w:rsid w:val="00B151AC"/>
    <w:rsid w:val="00B1697A"/>
    <w:rsid w:val="00B24458"/>
    <w:rsid w:val="00B24924"/>
    <w:rsid w:val="00B26436"/>
    <w:rsid w:val="00B2734C"/>
    <w:rsid w:val="00B31CF3"/>
    <w:rsid w:val="00B3681E"/>
    <w:rsid w:val="00B3716D"/>
    <w:rsid w:val="00B42DA3"/>
    <w:rsid w:val="00B459C3"/>
    <w:rsid w:val="00B46914"/>
    <w:rsid w:val="00B47F12"/>
    <w:rsid w:val="00B5005C"/>
    <w:rsid w:val="00B51C74"/>
    <w:rsid w:val="00B5201A"/>
    <w:rsid w:val="00B5388A"/>
    <w:rsid w:val="00B54241"/>
    <w:rsid w:val="00B554B6"/>
    <w:rsid w:val="00B55EFD"/>
    <w:rsid w:val="00B579FB"/>
    <w:rsid w:val="00B657C5"/>
    <w:rsid w:val="00B65C59"/>
    <w:rsid w:val="00B66318"/>
    <w:rsid w:val="00B66AC2"/>
    <w:rsid w:val="00B6771B"/>
    <w:rsid w:val="00B67725"/>
    <w:rsid w:val="00B67CF7"/>
    <w:rsid w:val="00B70BB9"/>
    <w:rsid w:val="00B73244"/>
    <w:rsid w:val="00B8079B"/>
    <w:rsid w:val="00B80EB9"/>
    <w:rsid w:val="00B8655E"/>
    <w:rsid w:val="00B86BBC"/>
    <w:rsid w:val="00B86E6E"/>
    <w:rsid w:val="00B93364"/>
    <w:rsid w:val="00B95572"/>
    <w:rsid w:val="00B95786"/>
    <w:rsid w:val="00B969A1"/>
    <w:rsid w:val="00BA0537"/>
    <w:rsid w:val="00BA11D4"/>
    <w:rsid w:val="00BA3A1E"/>
    <w:rsid w:val="00BA3CBC"/>
    <w:rsid w:val="00BA467F"/>
    <w:rsid w:val="00BA58E0"/>
    <w:rsid w:val="00BA6EE2"/>
    <w:rsid w:val="00BA7B6F"/>
    <w:rsid w:val="00BB22BC"/>
    <w:rsid w:val="00BB4EA2"/>
    <w:rsid w:val="00BB5A5E"/>
    <w:rsid w:val="00BB5A6B"/>
    <w:rsid w:val="00BC597F"/>
    <w:rsid w:val="00BD19BA"/>
    <w:rsid w:val="00BD22E6"/>
    <w:rsid w:val="00BD3A1B"/>
    <w:rsid w:val="00BD3FC2"/>
    <w:rsid w:val="00BD4604"/>
    <w:rsid w:val="00BD517A"/>
    <w:rsid w:val="00BE2D65"/>
    <w:rsid w:val="00BE5FC9"/>
    <w:rsid w:val="00BE769B"/>
    <w:rsid w:val="00BE7FF2"/>
    <w:rsid w:val="00BF10E4"/>
    <w:rsid w:val="00BF1C40"/>
    <w:rsid w:val="00BF32D3"/>
    <w:rsid w:val="00BF352C"/>
    <w:rsid w:val="00BF43C6"/>
    <w:rsid w:val="00BF615D"/>
    <w:rsid w:val="00BF72B2"/>
    <w:rsid w:val="00BF7914"/>
    <w:rsid w:val="00BF7DD4"/>
    <w:rsid w:val="00C01225"/>
    <w:rsid w:val="00C01765"/>
    <w:rsid w:val="00C01F4C"/>
    <w:rsid w:val="00C02F53"/>
    <w:rsid w:val="00C04371"/>
    <w:rsid w:val="00C12E53"/>
    <w:rsid w:val="00C1571E"/>
    <w:rsid w:val="00C159DD"/>
    <w:rsid w:val="00C170AF"/>
    <w:rsid w:val="00C20035"/>
    <w:rsid w:val="00C203E8"/>
    <w:rsid w:val="00C25A57"/>
    <w:rsid w:val="00C265A8"/>
    <w:rsid w:val="00C278F4"/>
    <w:rsid w:val="00C30CFF"/>
    <w:rsid w:val="00C37BDE"/>
    <w:rsid w:val="00C43C87"/>
    <w:rsid w:val="00C45462"/>
    <w:rsid w:val="00C50024"/>
    <w:rsid w:val="00C54B7C"/>
    <w:rsid w:val="00C555F0"/>
    <w:rsid w:val="00C640E1"/>
    <w:rsid w:val="00C663E4"/>
    <w:rsid w:val="00C669CE"/>
    <w:rsid w:val="00C67028"/>
    <w:rsid w:val="00C73913"/>
    <w:rsid w:val="00C8186E"/>
    <w:rsid w:val="00C81B16"/>
    <w:rsid w:val="00C82CAA"/>
    <w:rsid w:val="00C85326"/>
    <w:rsid w:val="00C85561"/>
    <w:rsid w:val="00C858A0"/>
    <w:rsid w:val="00C869CE"/>
    <w:rsid w:val="00C8779A"/>
    <w:rsid w:val="00C920D2"/>
    <w:rsid w:val="00C940F8"/>
    <w:rsid w:val="00C96836"/>
    <w:rsid w:val="00C975F1"/>
    <w:rsid w:val="00CA2328"/>
    <w:rsid w:val="00CA36B6"/>
    <w:rsid w:val="00CA39B9"/>
    <w:rsid w:val="00CA3FFE"/>
    <w:rsid w:val="00CA4F1D"/>
    <w:rsid w:val="00CA6BDC"/>
    <w:rsid w:val="00CB0257"/>
    <w:rsid w:val="00CB1155"/>
    <w:rsid w:val="00CB3EC5"/>
    <w:rsid w:val="00CB4E34"/>
    <w:rsid w:val="00CB65E5"/>
    <w:rsid w:val="00CB7C7F"/>
    <w:rsid w:val="00CC00C4"/>
    <w:rsid w:val="00CC063F"/>
    <w:rsid w:val="00CC5F25"/>
    <w:rsid w:val="00CD1BE0"/>
    <w:rsid w:val="00CD3922"/>
    <w:rsid w:val="00CD5573"/>
    <w:rsid w:val="00CD5643"/>
    <w:rsid w:val="00CD598A"/>
    <w:rsid w:val="00CD6B3B"/>
    <w:rsid w:val="00CD6C19"/>
    <w:rsid w:val="00CD6F3D"/>
    <w:rsid w:val="00CD7AD0"/>
    <w:rsid w:val="00CE04DE"/>
    <w:rsid w:val="00CE1CA8"/>
    <w:rsid w:val="00CF072B"/>
    <w:rsid w:val="00CF26F2"/>
    <w:rsid w:val="00CF609C"/>
    <w:rsid w:val="00CF6B90"/>
    <w:rsid w:val="00D04085"/>
    <w:rsid w:val="00D05005"/>
    <w:rsid w:val="00D115BF"/>
    <w:rsid w:val="00D11706"/>
    <w:rsid w:val="00D12834"/>
    <w:rsid w:val="00D1772D"/>
    <w:rsid w:val="00D20856"/>
    <w:rsid w:val="00D213DA"/>
    <w:rsid w:val="00D27FAA"/>
    <w:rsid w:val="00D32C63"/>
    <w:rsid w:val="00D33838"/>
    <w:rsid w:val="00D346EA"/>
    <w:rsid w:val="00D35E82"/>
    <w:rsid w:val="00D425AF"/>
    <w:rsid w:val="00D517D5"/>
    <w:rsid w:val="00D551D9"/>
    <w:rsid w:val="00D56A2C"/>
    <w:rsid w:val="00D5738F"/>
    <w:rsid w:val="00D6252E"/>
    <w:rsid w:val="00D62659"/>
    <w:rsid w:val="00D64B39"/>
    <w:rsid w:val="00D65184"/>
    <w:rsid w:val="00D67D6A"/>
    <w:rsid w:val="00D70D9B"/>
    <w:rsid w:val="00D73D12"/>
    <w:rsid w:val="00D73ECB"/>
    <w:rsid w:val="00D74B2B"/>
    <w:rsid w:val="00D76E1C"/>
    <w:rsid w:val="00D77335"/>
    <w:rsid w:val="00D8049A"/>
    <w:rsid w:val="00D83947"/>
    <w:rsid w:val="00D84FB2"/>
    <w:rsid w:val="00D8689D"/>
    <w:rsid w:val="00D96184"/>
    <w:rsid w:val="00D96D07"/>
    <w:rsid w:val="00D9778F"/>
    <w:rsid w:val="00DA1D94"/>
    <w:rsid w:val="00DA3632"/>
    <w:rsid w:val="00DA50E3"/>
    <w:rsid w:val="00DA6722"/>
    <w:rsid w:val="00DA7176"/>
    <w:rsid w:val="00DB209C"/>
    <w:rsid w:val="00DB214C"/>
    <w:rsid w:val="00DB5BE5"/>
    <w:rsid w:val="00DC52FE"/>
    <w:rsid w:val="00DD0783"/>
    <w:rsid w:val="00DE0138"/>
    <w:rsid w:val="00DE0A56"/>
    <w:rsid w:val="00DE1852"/>
    <w:rsid w:val="00DE20E9"/>
    <w:rsid w:val="00DE4DF9"/>
    <w:rsid w:val="00DE5C3E"/>
    <w:rsid w:val="00DE772C"/>
    <w:rsid w:val="00DF0852"/>
    <w:rsid w:val="00DF2AF4"/>
    <w:rsid w:val="00E050D8"/>
    <w:rsid w:val="00E0523E"/>
    <w:rsid w:val="00E05F5F"/>
    <w:rsid w:val="00E077A7"/>
    <w:rsid w:val="00E101BB"/>
    <w:rsid w:val="00E1129F"/>
    <w:rsid w:val="00E1209C"/>
    <w:rsid w:val="00E144C1"/>
    <w:rsid w:val="00E14A2E"/>
    <w:rsid w:val="00E14B7A"/>
    <w:rsid w:val="00E16666"/>
    <w:rsid w:val="00E16F16"/>
    <w:rsid w:val="00E1718C"/>
    <w:rsid w:val="00E17A16"/>
    <w:rsid w:val="00E2089B"/>
    <w:rsid w:val="00E20F69"/>
    <w:rsid w:val="00E21153"/>
    <w:rsid w:val="00E23E11"/>
    <w:rsid w:val="00E24719"/>
    <w:rsid w:val="00E2592C"/>
    <w:rsid w:val="00E2620E"/>
    <w:rsid w:val="00E26B8B"/>
    <w:rsid w:val="00E26F82"/>
    <w:rsid w:val="00E27810"/>
    <w:rsid w:val="00E308D4"/>
    <w:rsid w:val="00E30A3D"/>
    <w:rsid w:val="00E33616"/>
    <w:rsid w:val="00E33670"/>
    <w:rsid w:val="00E3369D"/>
    <w:rsid w:val="00E33C8C"/>
    <w:rsid w:val="00E340B6"/>
    <w:rsid w:val="00E34D8C"/>
    <w:rsid w:val="00E35858"/>
    <w:rsid w:val="00E36A67"/>
    <w:rsid w:val="00E43187"/>
    <w:rsid w:val="00E43908"/>
    <w:rsid w:val="00E5060E"/>
    <w:rsid w:val="00E50C65"/>
    <w:rsid w:val="00E527D0"/>
    <w:rsid w:val="00E5329D"/>
    <w:rsid w:val="00E53490"/>
    <w:rsid w:val="00E540AD"/>
    <w:rsid w:val="00E604FA"/>
    <w:rsid w:val="00E6289F"/>
    <w:rsid w:val="00E6591A"/>
    <w:rsid w:val="00E670E1"/>
    <w:rsid w:val="00E676D7"/>
    <w:rsid w:val="00E71C8B"/>
    <w:rsid w:val="00E762FB"/>
    <w:rsid w:val="00E811E8"/>
    <w:rsid w:val="00E83E9D"/>
    <w:rsid w:val="00E85B63"/>
    <w:rsid w:val="00E86402"/>
    <w:rsid w:val="00E865DD"/>
    <w:rsid w:val="00E90C8E"/>
    <w:rsid w:val="00E92EAC"/>
    <w:rsid w:val="00E93EF7"/>
    <w:rsid w:val="00E958A1"/>
    <w:rsid w:val="00EA0013"/>
    <w:rsid w:val="00EA0A7E"/>
    <w:rsid w:val="00EA4778"/>
    <w:rsid w:val="00EA47B7"/>
    <w:rsid w:val="00EA48F1"/>
    <w:rsid w:val="00EA6C08"/>
    <w:rsid w:val="00EA7F0D"/>
    <w:rsid w:val="00EB06B2"/>
    <w:rsid w:val="00EB0801"/>
    <w:rsid w:val="00EB69D5"/>
    <w:rsid w:val="00EB7218"/>
    <w:rsid w:val="00EB7FB2"/>
    <w:rsid w:val="00EC364B"/>
    <w:rsid w:val="00EC68B6"/>
    <w:rsid w:val="00ED037D"/>
    <w:rsid w:val="00ED11D7"/>
    <w:rsid w:val="00ED1D2E"/>
    <w:rsid w:val="00ED2B86"/>
    <w:rsid w:val="00ED480F"/>
    <w:rsid w:val="00EE6C92"/>
    <w:rsid w:val="00EE7417"/>
    <w:rsid w:val="00EF43A4"/>
    <w:rsid w:val="00F01CBA"/>
    <w:rsid w:val="00F045B0"/>
    <w:rsid w:val="00F07520"/>
    <w:rsid w:val="00F109D9"/>
    <w:rsid w:val="00F153F6"/>
    <w:rsid w:val="00F154CB"/>
    <w:rsid w:val="00F20653"/>
    <w:rsid w:val="00F247DE"/>
    <w:rsid w:val="00F24B28"/>
    <w:rsid w:val="00F24D0B"/>
    <w:rsid w:val="00F259F2"/>
    <w:rsid w:val="00F26203"/>
    <w:rsid w:val="00F263E0"/>
    <w:rsid w:val="00F34329"/>
    <w:rsid w:val="00F367AD"/>
    <w:rsid w:val="00F371D8"/>
    <w:rsid w:val="00F37ABE"/>
    <w:rsid w:val="00F40455"/>
    <w:rsid w:val="00F42703"/>
    <w:rsid w:val="00F4660E"/>
    <w:rsid w:val="00F47A95"/>
    <w:rsid w:val="00F47BF6"/>
    <w:rsid w:val="00F51E61"/>
    <w:rsid w:val="00F52DA3"/>
    <w:rsid w:val="00F542D7"/>
    <w:rsid w:val="00F5674E"/>
    <w:rsid w:val="00F633CB"/>
    <w:rsid w:val="00F635DD"/>
    <w:rsid w:val="00F6469D"/>
    <w:rsid w:val="00F659BE"/>
    <w:rsid w:val="00F70000"/>
    <w:rsid w:val="00F71A8C"/>
    <w:rsid w:val="00F71ACC"/>
    <w:rsid w:val="00F7297E"/>
    <w:rsid w:val="00F7420A"/>
    <w:rsid w:val="00F745BA"/>
    <w:rsid w:val="00F74F72"/>
    <w:rsid w:val="00F74FF5"/>
    <w:rsid w:val="00F765D2"/>
    <w:rsid w:val="00F7674B"/>
    <w:rsid w:val="00F81F37"/>
    <w:rsid w:val="00F82739"/>
    <w:rsid w:val="00F91655"/>
    <w:rsid w:val="00F917B6"/>
    <w:rsid w:val="00F94F1E"/>
    <w:rsid w:val="00F9732D"/>
    <w:rsid w:val="00F973F4"/>
    <w:rsid w:val="00F97AAE"/>
    <w:rsid w:val="00FA2DB3"/>
    <w:rsid w:val="00FA3250"/>
    <w:rsid w:val="00FA3E52"/>
    <w:rsid w:val="00FA4FFA"/>
    <w:rsid w:val="00FA7AF4"/>
    <w:rsid w:val="00FA7C89"/>
    <w:rsid w:val="00FB07DD"/>
    <w:rsid w:val="00FB099E"/>
    <w:rsid w:val="00FB610F"/>
    <w:rsid w:val="00FC18F8"/>
    <w:rsid w:val="00FC1C2B"/>
    <w:rsid w:val="00FC46A7"/>
    <w:rsid w:val="00FC4EDC"/>
    <w:rsid w:val="00FC67FB"/>
    <w:rsid w:val="00FC6A00"/>
    <w:rsid w:val="00FC6D2B"/>
    <w:rsid w:val="00FC709B"/>
    <w:rsid w:val="00FD0FF4"/>
    <w:rsid w:val="00FD4D6A"/>
    <w:rsid w:val="00FE3284"/>
    <w:rsid w:val="00FE36EA"/>
    <w:rsid w:val="00FE577F"/>
    <w:rsid w:val="00FE5923"/>
    <w:rsid w:val="00FE60CB"/>
    <w:rsid w:val="00FE719B"/>
    <w:rsid w:val="00FE72B2"/>
    <w:rsid w:val="00FF44CC"/>
    <w:rsid w:val="00FF582F"/>
    <w:rsid w:val="00FF7C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E5FF6A0"/>
  <w15:docId w15:val="{DA225944-1CDF-458B-8FD3-56C1BA56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94E33"/>
    <w:rPr>
      <w:sz w:val="24"/>
      <w:szCs w:val="24"/>
    </w:rPr>
  </w:style>
  <w:style w:type="paragraph" w:styleId="Titolo1">
    <w:name w:val="heading 1"/>
    <w:basedOn w:val="Normale"/>
    <w:next w:val="Normale"/>
    <w:qFormat/>
    <w:rsid w:val="00EB7FB2"/>
    <w:pPr>
      <w:keepNext/>
      <w:widowControl w:val="0"/>
      <w:jc w:val="center"/>
      <w:outlineLvl w:val="0"/>
    </w:pPr>
    <w:rPr>
      <w:rFonts w:ascii="AvantGarde Bk BT" w:hAnsi="AvantGarde Bk BT"/>
      <w:snapToGrid w:val="0"/>
      <w:szCs w:val="20"/>
    </w:rPr>
  </w:style>
  <w:style w:type="paragraph" w:styleId="Titolo2">
    <w:name w:val="heading 2"/>
    <w:basedOn w:val="Normale"/>
    <w:next w:val="Normale"/>
    <w:qFormat/>
    <w:rsid w:val="00EB7FB2"/>
    <w:pPr>
      <w:keepNext/>
      <w:widowControl w:val="0"/>
      <w:outlineLvl w:val="1"/>
    </w:pPr>
    <w:rPr>
      <w:rFonts w:ascii="Tempus Sans ITC" w:hAnsi="Tempus Sans ITC"/>
      <w:snapToGrid w:val="0"/>
      <w:szCs w:val="20"/>
    </w:rPr>
  </w:style>
  <w:style w:type="paragraph" w:styleId="Titolo3">
    <w:name w:val="heading 3"/>
    <w:basedOn w:val="Normale"/>
    <w:next w:val="Normale"/>
    <w:link w:val="Titolo3Carattere"/>
    <w:uiPriority w:val="9"/>
    <w:semiHidden/>
    <w:unhideWhenUsed/>
    <w:qFormat/>
    <w:rsid w:val="007E5F9C"/>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qFormat/>
    <w:rsid w:val="00EB7FB2"/>
    <w:pPr>
      <w:keepNext/>
      <w:widowControl w:val="0"/>
      <w:jc w:val="right"/>
      <w:outlineLvl w:val="3"/>
    </w:pPr>
    <w:rPr>
      <w:rFonts w:ascii="Souvenir Lt BT" w:hAnsi="Souvenir Lt BT"/>
      <w:snapToGrid w:val="0"/>
      <w:szCs w:val="20"/>
    </w:rPr>
  </w:style>
  <w:style w:type="paragraph" w:styleId="Titolo8">
    <w:name w:val="heading 8"/>
    <w:basedOn w:val="Normale"/>
    <w:next w:val="Normale"/>
    <w:link w:val="Titolo8Carattere"/>
    <w:uiPriority w:val="9"/>
    <w:semiHidden/>
    <w:unhideWhenUsed/>
    <w:qFormat/>
    <w:rsid w:val="007E5F9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594E33"/>
    <w:pPr>
      <w:jc w:val="center"/>
    </w:pPr>
    <w:rPr>
      <w:b/>
      <w:bCs/>
      <w:sz w:val="32"/>
      <w:szCs w:val="32"/>
    </w:rPr>
  </w:style>
  <w:style w:type="paragraph" w:styleId="Corpotesto">
    <w:name w:val="Body Text"/>
    <w:basedOn w:val="Normale"/>
    <w:rsid w:val="00594E33"/>
    <w:pPr>
      <w:jc w:val="both"/>
    </w:pPr>
  </w:style>
  <w:style w:type="paragraph" w:styleId="Pidipagina">
    <w:name w:val="footer"/>
    <w:basedOn w:val="Normale"/>
    <w:link w:val="PidipaginaCarattere"/>
    <w:uiPriority w:val="99"/>
    <w:rsid w:val="00594E33"/>
    <w:pPr>
      <w:tabs>
        <w:tab w:val="center" w:pos="4819"/>
        <w:tab w:val="right" w:pos="9638"/>
      </w:tabs>
    </w:pPr>
  </w:style>
  <w:style w:type="character" w:styleId="Collegamentoipertestuale">
    <w:name w:val="Hyperlink"/>
    <w:basedOn w:val="Carpredefinitoparagrafo"/>
    <w:rsid w:val="00594E33"/>
    <w:rPr>
      <w:color w:val="0000FF"/>
      <w:u w:val="single"/>
    </w:rPr>
  </w:style>
  <w:style w:type="paragraph" w:styleId="Intestazione">
    <w:name w:val="header"/>
    <w:basedOn w:val="Normale"/>
    <w:rsid w:val="00A74D8A"/>
    <w:pPr>
      <w:tabs>
        <w:tab w:val="center" w:pos="4819"/>
        <w:tab w:val="right" w:pos="9638"/>
      </w:tabs>
    </w:pPr>
  </w:style>
  <w:style w:type="table" w:styleId="Grigliatabella">
    <w:name w:val="Table Grid"/>
    <w:basedOn w:val="Tabellanormale"/>
    <w:rsid w:val="007C6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EB7FB2"/>
    <w:pPr>
      <w:spacing w:after="120"/>
      <w:ind w:left="283"/>
    </w:pPr>
  </w:style>
  <w:style w:type="paragraph" w:styleId="Sottotitolo">
    <w:name w:val="Subtitle"/>
    <w:basedOn w:val="Normale"/>
    <w:qFormat/>
    <w:rsid w:val="00EB7FB2"/>
    <w:pPr>
      <w:widowControl w:val="0"/>
      <w:jc w:val="center"/>
    </w:pPr>
    <w:rPr>
      <w:rFonts w:ascii="Tempus Sans ITC" w:hAnsi="Tempus Sans ITC"/>
      <w:snapToGrid w:val="0"/>
      <w:sz w:val="28"/>
      <w:szCs w:val="20"/>
    </w:rPr>
  </w:style>
  <w:style w:type="paragraph" w:styleId="Citazione">
    <w:name w:val="Quote"/>
    <w:basedOn w:val="Normale"/>
    <w:next w:val="Normale"/>
    <w:link w:val="CitazioneCarattere"/>
    <w:uiPriority w:val="29"/>
    <w:qFormat/>
    <w:rsid w:val="00E2620E"/>
    <w:rPr>
      <w:i/>
      <w:iCs/>
      <w:color w:val="000000" w:themeColor="text1"/>
    </w:rPr>
  </w:style>
  <w:style w:type="character" w:customStyle="1" w:styleId="CitazioneCarattere">
    <w:name w:val="Citazione Carattere"/>
    <w:basedOn w:val="Carpredefinitoparagrafo"/>
    <w:link w:val="Citazione"/>
    <w:uiPriority w:val="29"/>
    <w:rsid w:val="00E2620E"/>
    <w:rPr>
      <w:i/>
      <w:iCs/>
      <w:color w:val="000000" w:themeColor="text1"/>
      <w:sz w:val="24"/>
      <w:szCs w:val="24"/>
    </w:rPr>
  </w:style>
  <w:style w:type="paragraph" w:styleId="Paragrafoelenco">
    <w:name w:val="List Paragraph"/>
    <w:basedOn w:val="Normale"/>
    <w:uiPriority w:val="34"/>
    <w:qFormat/>
    <w:rsid w:val="00FC18F8"/>
    <w:pPr>
      <w:ind w:left="720"/>
      <w:contextualSpacing/>
    </w:pPr>
  </w:style>
  <w:style w:type="paragraph" w:styleId="Nessunaspaziatura">
    <w:name w:val="No Spacing"/>
    <w:uiPriority w:val="1"/>
    <w:qFormat/>
    <w:rsid w:val="00540EEC"/>
    <w:rPr>
      <w:sz w:val="24"/>
      <w:szCs w:val="24"/>
    </w:rPr>
  </w:style>
  <w:style w:type="paragraph" w:styleId="Testofumetto">
    <w:name w:val="Balloon Text"/>
    <w:basedOn w:val="Normale"/>
    <w:link w:val="TestofumettoCarattere"/>
    <w:uiPriority w:val="99"/>
    <w:semiHidden/>
    <w:unhideWhenUsed/>
    <w:rsid w:val="006A70A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70A9"/>
    <w:rPr>
      <w:rFonts w:ascii="Tahoma" w:hAnsi="Tahoma" w:cs="Tahoma"/>
      <w:sz w:val="16"/>
      <w:szCs w:val="16"/>
    </w:rPr>
  </w:style>
  <w:style w:type="character" w:styleId="Enfasigrassetto">
    <w:name w:val="Strong"/>
    <w:basedOn w:val="Carpredefinitoparagrafo"/>
    <w:uiPriority w:val="22"/>
    <w:qFormat/>
    <w:rsid w:val="00E1718C"/>
    <w:rPr>
      <w:b/>
      <w:bCs/>
    </w:rPr>
  </w:style>
  <w:style w:type="character" w:customStyle="1" w:styleId="pp-headline-item">
    <w:name w:val="pp-headline-item"/>
    <w:basedOn w:val="Carpredefinitoparagrafo"/>
    <w:rsid w:val="006F58D1"/>
  </w:style>
  <w:style w:type="character" w:customStyle="1" w:styleId="telephone">
    <w:name w:val="telephone"/>
    <w:basedOn w:val="Carpredefinitoparagrafo"/>
    <w:rsid w:val="006F58D1"/>
  </w:style>
  <w:style w:type="character" w:customStyle="1" w:styleId="Titolo3Carattere">
    <w:name w:val="Titolo 3 Carattere"/>
    <w:basedOn w:val="Carpredefinitoparagrafo"/>
    <w:link w:val="Titolo3"/>
    <w:uiPriority w:val="9"/>
    <w:semiHidden/>
    <w:rsid w:val="007E5F9C"/>
    <w:rPr>
      <w:rFonts w:asciiTheme="majorHAnsi" w:eastAsiaTheme="majorEastAsia" w:hAnsiTheme="majorHAnsi" w:cstheme="majorBidi"/>
      <w:b/>
      <w:bCs/>
      <w:color w:val="4F81BD" w:themeColor="accent1"/>
      <w:sz w:val="24"/>
      <w:szCs w:val="24"/>
    </w:rPr>
  </w:style>
  <w:style w:type="character" w:customStyle="1" w:styleId="Titolo8Carattere">
    <w:name w:val="Titolo 8 Carattere"/>
    <w:basedOn w:val="Carpredefinitoparagrafo"/>
    <w:link w:val="Titolo8"/>
    <w:uiPriority w:val="9"/>
    <w:semiHidden/>
    <w:rsid w:val="007E5F9C"/>
    <w:rPr>
      <w:rFonts w:asciiTheme="majorHAnsi" w:eastAsiaTheme="majorEastAsia" w:hAnsiTheme="majorHAnsi" w:cstheme="majorBidi"/>
      <w:color w:val="404040" w:themeColor="text1" w:themeTint="BF"/>
    </w:rPr>
  </w:style>
  <w:style w:type="paragraph" w:styleId="Corpodeltesto2">
    <w:name w:val="Body Text 2"/>
    <w:basedOn w:val="Normale"/>
    <w:link w:val="Corpodeltesto2Carattere"/>
    <w:uiPriority w:val="99"/>
    <w:semiHidden/>
    <w:unhideWhenUsed/>
    <w:rsid w:val="007E5F9C"/>
    <w:pPr>
      <w:spacing w:after="120" w:line="480" w:lineRule="auto"/>
    </w:pPr>
  </w:style>
  <w:style w:type="character" w:customStyle="1" w:styleId="Corpodeltesto2Carattere">
    <w:name w:val="Corpo del testo 2 Carattere"/>
    <w:basedOn w:val="Carpredefinitoparagrafo"/>
    <w:link w:val="Corpodeltesto2"/>
    <w:uiPriority w:val="99"/>
    <w:semiHidden/>
    <w:rsid w:val="007E5F9C"/>
    <w:rPr>
      <w:sz w:val="24"/>
      <w:szCs w:val="24"/>
    </w:rPr>
  </w:style>
  <w:style w:type="character" w:customStyle="1" w:styleId="PidipaginaCarattere">
    <w:name w:val="Piè di pagina Carattere"/>
    <w:link w:val="Pidipagina"/>
    <w:uiPriority w:val="99"/>
    <w:rsid w:val="00854E8C"/>
    <w:rPr>
      <w:sz w:val="24"/>
      <w:szCs w:val="24"/>
    </w:rPr>
  </w:style>
  <w:style w:type="paragraph" w:customStyle="1" w:styleId="Paragrafoelenco1">
    <w:name w:val="Paragrafo elenco1"/>
    <w:basedOn w:val="Normale"/>
    <w:rsid w:val="00854E8C"/>
    <w:pPr>
      <w:spacing w:after="200" w:line="276" w:lineRule="auto"/>
      <w:ind w:left="720"/>
      <w:contextualSpacing/>
    </w:pPr>
    <w:rPr>
      <w:rFonts w:ascii="Calibri" w:hAnsi="Calibri"/>
      <w:sz w:val="22"/>
      <w:szCs w:val="22"/>
    </w:rPr>
  </w:style>
  <w:style w:type="character" w:styleId="Menzionenonrisolta">
    <w:name w:val="Unresolved Mention"/>
    <w:basedOn w:val="Carpredefinitoparagrafo"/>
    <w:uiPriority w:val="99"/>
    <w:semiHidden/>
    <w:unhideWhenUsed/>
    <w:rsid w:val="001F2EAA"/>
    <w:rPr>
      <w:color w:val="605E5C"/>
      <w:shd w:val="clear" w:color="auto" w:fill="E1DFDD"/>
    </w:rPr>
  </w:style>
  <w:style w:type="paragraph" w:styleId="NormaleWeb">
    <w:name w:val="Normal (Web)"/>
    <w:basedOn w:val="Normale"/>
    <w:uiPriority w:val="99"/>
    <w:semiHidden/>
    <w:unhideWhenUsed/>
    <w:rsid w:val="00BF32D3"/>
    <w:pPr>
      <w:spacing w:before="100" w:beforeAutospacing="1" w:after="100" w:afterAutospacing="1"/>
    </w:pPr>
  </w:style>
  <w:style w:type="paragraph" w:styleId="Corpodeltesto3">
    <w:name w:val="Body Text 3"/>
    <w:basedOn w:val="Normale"/>
    <w:link w:val="Corpodeltesto3Carattere"/>
    <w:uiPriority w:val="99"/>
    <w:semiHidden/>
    <w:unhideWhenUsed/>
    <w:rsid w:val="00F659B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F659BE"/>
    <w:rPr>
      <w:sz w:val="16"/>
      <w:szCs w:val="16"/>
    </w:rPr>
  </w:style>
  <w:style w:type="paragraph" w:styleId="Testonormale">
    <w:name w:val="Plain Text"/>
    <w:basedOn w:val="Normale"/>
    <w:link w:val="TestonormaleCarattere"/>
    <w:rsid w:val="00F659BE"/>
    <w:rPr>
      <w:rFonts w:ascii="Courier New" w:hAnsi="Courier New"/>
      <w:sz w:val="20"/>
      <w:szCs w:val="20"/>
    </w:rPr>
  </w:style>
  <w:style w:type="character" w:customStyle="1" w:styleId="TestonormaleCarattere">
    <w:name w:val="Testo normale Carattere"/>
    <w:basedOn w:val="Carpredefinitoparagrafo"/>
    <w:link w:val="Testonormale"/>
    <w:rsid w:val="00F659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472429">
      <w:bodyDiv w:val="1"/>
      <w:marLeft w:val="0"/>
      <w:marRight w:val="0"/>
      <w:marTop w:val="0"/>
      <w:marBottom w:val="0"/>
      <w:divBdr>
        <w:top w:val="none" w:sz="0" w:space="0" w:color="auto"/>
        <w:left w:val="none" w:sz="0" w:space="0" w:color="auto"/>
        <w:bottom w:val="none" w:sz="0" w:space="0" w:color="auto"/>
        <w:right w:val="none" w:sz="0" w:space="0" w:color="auto"/>
      </w:divBdr>
    </w:div>
    <w:div w:id="1483741809">
      <w:bodyDiv w:val="1"/>
      <w:marLeft w:val="0"/>
      <w:marRight w:val="0"/>
      <w:marTop w:val="0"/>
      <w:marBottom w:val="0"/>
      <w:divBdr>
        <w:top w:val="none" w:sz="0" w:space="0" w:color="auto"/>
        <w:left w:val="none" w:sz="0" w:space="0" w:color="auto"/>
        <w:bottom w:val="none" w:sz="0" w:space="0" w:color="auto"/>
        <w:right w:val="none" w:sz="0" w:space="0" w:color="auto"/>
      </w:divBdr>
    </w:div>
    <w:div w:id="18196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otocollo@comune.lula.nu.it"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attachedTemplate" Target="file:///C:\Documents%20and%20Settings\sociale2\Desktop\modell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A70D-5B69-473E-82EC-E1157060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2</Pages>
  <Words>394</Words>
  <Characters>2784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3172</CharactersWithSpaces>
  <SharedDoc>false</SharedDoc>
  <HLinks>
    <vt:vector size="6" baseType="variant">
      <vt:variant>
        <vt:i4>5570611</vt:i4>
      </vt:variant>
      <vt:variant>
        <vt:i4>3</vt:i4>
      </vt:variant>
      <vt:variant>
        <vt:i4>0</vt:i4>
      </vt:variant>
      <vt:variant>
        <vt:i4>5</vt:i4>
      </vt:variant>
      <vt:variant>
        <vt:lpwstr>mailto:servizisociali.lula@tiscali.it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sociale2</dc:creator>
  <cp:lastModifiedBy>Alessandra Serra</cp:lastModifiedBy>
  <cp:revision>9</cp:revision>
  <cp:lastPrinted>2024-08-07T14:45:00Z</cp:lastPrinted>
  <dcterms:created xsi:type="dcterms:W3CDTF">2025-07-08T11:43:00Z</dcterms:created>
  <dcterms:modified xsi:type="dcterms:W3CDTF">2026-07-15T10:26:00Z</dcterms:modified>
</cp:coreProperties>
</file>