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659BE" w:rsidRPr="004B1B29" w14:paraId="5C969119" w14:textId="77777777" w:rsidTr="00F659BE">
        <w:tc>
          <w:tcPr>
            <w:tcW w:w="4814" w:type="dxa"/>
          </w:tcPr>
          <w:p w14:paraId="46FDF96F" w14:textId="03DF2113" w:rsidR="00F659BE" w:rsidRPr="004B1B29" w:rsidRDefault="00D9464A" w:rsidP="00BF32D3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2049418" wp14:editId="4C3F3B1F">
                  <wp:extent cx="1495425" cy="1375797"/>
                  <wp:effectExtent l="0" t="0" r="0" b="0"/>
                  <wp:docPr id="135111834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118343" name="Immagine 135111834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964" cy="1391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8F7B808" w14:textId="77777777" w:rsidR="00F659BE" w:rsidRPr="004B1B29" w:rsidRDefault="00F659BE" w:rsidP="00F659BE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b/>
                <w:sz w:val="22"/>
                <w:szCs w:val="22"/>
              </w:rPr>
            </w:pPr>
          </w:p>
          <w:p w14:paraId="4EA3328E" w14:textId="77777777" w:rsidR="00F659BE" w:rsidRPr="004B1B29" w:rsidRDefault="00F659BE" w:rsidP="00F659BE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b/>
                <w:sz w:val="22"/>
                <w:szCs w:val="22"/>
              </w:rPr>
            </w:pPr>
          </w:p>
          <w:p w14:paraId="1163D007" w14:textId="77777777" w:rsidR="00F659BE" w:rsidRPr="004B1B29" w:rsidRDefault="00F659BE" w:rsidP="00F659BE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b/>
                <w:sz w:val="22"/>
                <w:szCs w:val="22"/>
              </w:rPr>
            </w:pPr>
          </w:p>
          <w:p w14:paraId="046BBF9C" w14:textId="77777777" w:rsidR="00F659BE" w:rsidRPr="004B1B29" w:rsidRDefault="00F659BE" w:rsidP="00F659BE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b/>
                <w:sz w:val="22"/>
                <w:szCs w:val="22"/>
              </w:rPr>
            </w:pPr>
          </w:p>
          <w:p w14:paraId="56DBC8D2" w14:textId="77777777" w:rsidR="00F659BE" w:rsidRPr="004B1B29" w:rsidRDefault="00F659BE" w:rsidP="00F659BE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b/>
                <w:sz w:val="22"/>
                <w:szCs w:val="22"/>
              </w:rPr>
            </w:pPr>
          </w:p>
          <w:p w14:paraId="7CA864E8" w14:textId="34A27128" w:rsidR="00F659BE" w:rsidRPr="004B1B29" w:rsidRDefault="00F659BE" w:rsidP="00F659BE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b/>
                <w:sz w:val="22"/>
                <w:szCs w:val="22"/>
              </w:rPr>
            </w:pPr>
            <w:r w:rsidRPr="004B1B29">
              <w:rPr>
                <w:b/>
                <w:sz w:val="22"/>
                <w:szCs w:val="22"/>
              </w:rPr>
              <w:t>AL COMUNE DI LULA</w:t>
            </w:r>
          </w:p>
          <w:p w14:paraId="63341DE0" w14:textId="18151840" w:rsidR="00F659BE" w:rsidRPr="004B1B29" w:rsidRDefault="00F659BE" w:rsidP="00F659BE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sz w:val="22"/>
                <w:szCs w:val="22"/>
              </w:rPr>
            </w:pPr>
            <w:r w:rsidRPr="004B1B29">
              <w:rPr>
                <w:b/>
                <w:sz w:val="22"/>
                <w:szCs w:val="22"/>
              </w:rPr>
              <w:tab/>
            </w:r>
            <w:r w:rsidRPr="004B1B29">
              <w:rPr>
                <w:b/>
                <w:sz w:val="22"/>
                <w:szCs w:val="22"/>
              </w:rPr>
              <w:tab/>
            </w:r>
            <w:r w:rsidRPr="004B1B29">
              <w:rPr>
                <w:b/>
                <w:sz w:val="22"/>
                <w:szCs w:val="22"/>
              </w:rPr>
              <w:tab/>
            </w:r>
            <w:r w:rsidRPr="004B1B29">
              <w:rPr>
                <w:b/>
                <w:sz w:val="22"/>
                <w:szCs w:val="22"/>
              </w:rPr>
              <w:tab/>
            </w:r>
            <w:r w:rsidRPr="004B1B29">
              <w:rPr>
                <w:b/>
                <w:sz w:val="22"/>
                <w:szCs w:val="22"/>
              </w:rPr>
              <w:tab/>
            </w:r>
            <w:r w:rsidRPr="004B1B29">
              <w:rPr>
                <w:b/>
                <w:sz w:val="22"/>
                <w:szCs w:val="22"/>
              </w:rPr>
              <w:tab/>
            </w:r>
            <w:r w:rsidRPr="004B1B29">
              <w:rPr>
                <w:b/>
                <w:sz w:val="22"/>
                <w:szCs w:val="22"/>
              </w:rPr>
              <w:tab/>
            </w:r>
            <w:r w:rsidRPr="004B1B29">
              <w:rPr>
                <w:sz w:val="22"/>
                <w:szCs w:val="22"/>
              </w:rPr>
              <w:t xml:space="preserve">               Via DEI MILLE 11</w:t>
            </w:r>
          </w:p>
          <w:p w14:paraId="616B157B" w14:textId="77777777" w:rsidR="00F659BE" w:rsidRPr="004B1B29" w:rsidRDefault="00F659BE" w:rsidP="00F659BE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sz w:val="22"/>
                <w:szCs w:val="22"/>
              </w:rPr>
            </w:pPr>
            <w:r w:rsidRPr="004B1B29">
              <w:rPr>
                <w:sz w:val="22"/>
                <w:szCs w:val="22"/>
              </w:rPr>
              <w:t>08020 LULA (NU)</w:t>
            </w:r>
          </w:p>
          <w:p w14:paraId="1856FF8D" w14:textId="77777777" w:rsidR="00F659BE" w:rsidRPr="004B1B29" w:rsidRDefault="00F659BE" w:rsidP="00BF32D3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2E3F492" w14:textId="77777777" w:rsidR="00301734" w:rsidRDefault="00301734" w:rsidP="00F659BE">
      <w:pPr>
        <w:pStyle w:val="Pidipagina"/>
        <w:tabs>
          <w:tab w:val="clear" w:pos="4819"/>
          <w:tab w:val="clear" w:pos="9638"/>
        </w:tabs>
        <w:jc w:val="center"/>
        <w:rPr>
          <w:b/>
          <w:sz w:val="22"/>
          <w:szCs w:val="22"/>
        </w:rPr>
      </w:pPr>
    </w:p>
    <w:p w14:paraId="7FE7ED7C" w14:textId="77777777" w:rsidR="009705E8" w:rsidRDefault="009705E8" w:rsidP="00F659BE">
      <w:pPr>
        <w:pStyle w:val="Pidipagina"/>
        <w:tabs>
          <w:tab w:val="clear" w:pos="4819"/>
          <w:tab w:val="clear" w:pos="9638"/>
        </w:tabs>
        <w:jc w:val="center"/>
        <w:rPr>
          <w:b/>
          <w:sz w:val="22"/>
          <w:szCs w:val="22"/>
        </w:rPr>
      </w:pPr>
    </w:p>
    <w:p w14:paraId="1F01E789" w14:textId="77777777" w:rsidR="009705E8" w:rsidRDefault="009705E8" w:rsidP="00F659BE">
      <w:pPr>
        <w:pStyle w:val="Pidipagina"/>
        <w:tabs>
          <w:tab w:val="clear" w:pos="4819"/>
          <w:tab w:val="clear" w:pos="9638"/>
        </w:tabs>
        <w:jc w:val="center"/>
        <w:rPr>
          <w:b/>
          <w:sz w:val="22"/>
          <w:szCs w:val="22"/>
        </w:rPr>
      </w:pPr>
    </w:p>
    <w:p w14:paraId="06B03969" w14:textId="77777777" w:rsidR="0043146D" w:rsidRDefault="0043146D" w:rsidP="00F659BE">
      <w:pPr>
        <w:pStyle w:val="Pidipagina"/>
        <w:tabs>
          <w:tab w:val="clear" w:pos="4819"/>
          <w:tab w:val="clear" w:pos="9638"/>
        </w:tabs>
        <w:jc w:val="center"/>
        <w:rPr>
          <w:b/>
          <w:sz w:val="22"/>
          <w:szCs w:val="22"/>
        </w:rPr>
      </w:pPr>
    </w:p>
    <w:p w14:paraId="433508D2" w14:textId="1AFB9A2D" w:rsidR="009705E8" w:rsidRPr="009705E8" w:rsidRDefault="009705E8" w:rsidP="009705E8">
      <w:pPr>
        <w:jc w:val="center"/>
        <w:rPr>
          <w:b/>
          <w:b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1B29">
        <w:rPr>
          <w:b/>
          <w:sz w:val="22"/>
          <w:szCs w:val="22"/>
        </w:rPr>
        <w:t xml:space="preserve">DOMANDA </w:t>
      </w:r>
      <w:r w:rsidRPr="009705E8">
        <w:rPr>
          <w:b/>
          <w:b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 L’ASSEGNAZIONE DI CONTRIBUTI PER IL SOSTEGNO ALLA LOCAZIONE</w:t>
      </w:r>
    </w:p>
    <w:p w14:paraId="163DA87E" w14:textId="4936CCA2" w:rsidR="00F659BE" w:rsidRDefault="009705E8" w:rsidP="009705E8">
      <w:pPr>
        <w:pStyle w:val="Pidipagina"/>
        <w:tabs>
          <w:tab w:val="clear" w:pos="4819"/>
          <w:tab w:val="clear" w:pos="9638"/>
        </w:tabs>
        <w:jc w:val="center"/>
        <w:rPr>
          <w:b/>
          <w:b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705E8">
        <w:rPr>
          <w:b/>
          <w:b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LEGGE 9 DICEMBRE 1998. N°431, ART 11</w:t>
      </w:r>
      <w:r w:rsidR="00E5685D">
        <w:rPr>
          <w:b/>
          <w:b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_ ANNUALITA’ 2026</w:t>
      </w:r>
    </w:p>
    <w:p w14:paraId="235C3C37" w14:textId="77777777" w:rsidR="009705E8" w:rsidRPr="009705E8" w:rsidRDefault="009705E8" w:rsidP="009705E8">
      <w:pPr>
        <w:pStyle w:val="Pidipagina"/>
        <w:tabs>
          <w:tab w:val="clear" w:pos="4819"/>
          <w:tab w:val="clear" w:pos="9638"/>
        </w:tabs>
        <w:jc w:val="center"/>
        <w:rPr>
          <w:b/>
          <w:bCs/>
          <w:sz w:val="22"/>
          <w:szCs w:val="22"/>
        </w:rPr>
      </w:pPr>
    </w:p>
    <w:p w14:paraId="5675AD0F" w14:textId="77777777" w:rsidR="00F659BE" w:rsidRDefault="00F659BE" w:rsidP="00F659BE">
      <w:pPr>
        <w:spacing w:line="360" w:lineRule="auto"/>
        <w:jc w:val="both"/>
        <w:rPr>
          <w:sz w:val="22"/>
          <w:szCs w:val="22"/>
        </w:rPr>
      </w:pPr>
      <w:r w:rsidRPr="004B1B29">
        <w:rPr>
          <w:sz w:val="22"/>
          <w:szCs w:val="22"/>
        </w:rPr>
        <w:t>Il/La sottoscritto/a:</w:t>
      </w:r>
    </w:p>
    <w:p w14:paraId="205F1475" w14:textId="77777777" w:rsidR="00E5685D" w:rsidRPr="004B1B29" w:rsidRDefault="00E5685D" w:rsidP="00F659BE">
      <w:pPr>
        <w:spacing w:line="360" w:lineRule="auto"/>
        <w:jc w:val="both"/>
        <w:rPr>
          <w:sz w:val="22"/>
          <w:szCs w:val="22"/>
        </w:rPr>
      </w:pP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3"/>
        <w:gridCol w:w="3099"/>
        <w:gridCol w:w="1006"/>
        <w:gridCol w:w="87"/>
        <w:gridCol w:w="453"/>
        <w:gridCol w:w="395"/>
        <w:gridCol w:w="395"/>
        <w:gridCol w:w="727"/>
        <w:gridCol w:w="946"/>
      </w:tblGrid>
      <w:tr w:rsidR="00F659BE" w:rsidRPr="004B1B29" w14:paraId="1582AE84" w14:textId="77777777" w:rsidTr="00F659BE">
        <w:trPr>
          <w:trHeight w:val="454"/>
        </w:trPr>
        <w:tc>
          <w:tcPr>
            <w:tcW w:w="2398" w:type="dxa"/>
            <w:vAlign w:val="center"/>
          </w:tcPr>
          <w:p w14:paraId="7B7CF6A1" w14:textId="77777777" w:rsidR="00F659BE" w:rsidRPr="004B1B29" w:rsidRDefault="00F659BE" w:rsidP="00F659BE">
            <w:pPr>
              <w:spacing w:line="360" w:lineRule="auto"/>
              <w:ind w:left="15"/>
              <w:rPr>
                <w:sz w:val="22"/>
                <w:szCs w:val="22"/>
              </w:rPr>
            </w:pPr>
            <w:r w:rsidRPr="004B1B29">
              <w:rPr>
                <w:sz w:val="22"/>
                <w:szCs w:val="22"/>
              </w:rPr>
              <w:t>COGNOME</w:t>
            </w:r>
          </w:p>
        </w:tc>
        <w:tc>
          <w:tcPr>
            <w:tcW w:w="3113" w:type="dxa"/>
            <w:vAlign w:val="center"/>
          </w:tcPr>
          <w:p w14:paraId="040E8B0F" w14:textId="77777777" w:rsidR="00F659BE" w:rsidRPr="004B1B29" w:rsidRDefault="00F659BE" w:rsidP="00F659BE">
            <w:pPr>
              <w:spacing w:line="360" w:lineRule="auto"/>
              <w:ind w:left="-57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vAlign w:val="center"/>
          </w:tcPr>
          <w:p w14:paraId="3CF968A2" w14:textId="77777777" w:rsidR="00F659BE" w:rsidRPr="004B1B29" w:rsidRDefault="00F659BE" w:rsidP="00F659BE">
            <w:pPr>
              <w:spacing w:line="360" w:lineRule="auto"/>
              <w:ind w:left="32"/>
              <w:rPr>
                <w:sz w:val="22"/>
                <w:szCs w:val="22"/>
              </w:rPr>
            </w:pPr>
            <w:r w:rsidRPr="004B1B29">
              <w:rPr>
                <w:sz w:val="22"/>
                <w:szCs w:val="22"/>
              </w:rPr>
              <w:t>NOME</w:t>
            </w:r>
          </w:p>
        </w:tc>
        <w:tc>
          <w:tcPr>
            <w:tcW w:w="2904" w:type="dxa"/>
            <w:gridSpan w:val="5"/>
            <w:vAlign w:val="center"/>
          </w:tcPr>
          <w:p w14:paraId="472FF2CE" w14:textId="77777777" w:rsidR="00F659BE" w:rsidRPr="004B1B29" w:rsidRDefault="00F659BE" w:rsidP="00F659BE">
            <w:pPr>
              <w:spacing w:line="360" w:lineRule="auto"/>
              <w:ind w:left="32"/>
              <w:rPr>
                <w:sz w:val="22"/>
                <w:szCs w:val="22"/>
              </w:rPr>
            </w:pPr>
          </w:p>
        </w:tc>
      </w:tr>
      <w:tr w:rsidR="00F659BE" w:rsidRPr="004B1B29" w14:paraId="1CFDE754" w14:textId="77777777" w:rsidTr="00F659BE">
        <w:trPr>
          <w:trHeight w:val="454"/>
        </w:trPr>
        <w:tc>
          <w:tcPr>
            <w:tcW w:w="2398" w:type="dxa"/>
            <w:vAlign w:val="center"/>
          </w:tcPr>
          <w:p w14:paraId="516DC416" w14:textId="77777777" w:rsidR="00F659BE" w:rsidRPr="004B1B29" w:rsidRDefault="00F659BE" w:rsidP="00F659BE">
            <w:pPr>
              <w:spacing w:line="360" w:lineRule="auto"/>
              <w:ind w:left="15"/>
              <w:rPr>
                <w:sz w:val="22"/>
                <w:szCs w:val="22"/>
              </w:rPr>
            </w:pPr>
            <w:r w:rsidRPr="004B1B29">
              <w:rPr>
                <w:sz w:val="22"/>
                <w:szCs w:val="22"/>
              </w:rPr>
              <w:t>LUOGO DI NASCITA</w:t>
            </w:r>
          </w:p>
        </w:tc>
        <w:tc>
          <w:tcPr>
            <w:tcW w:w="3113" w:type="dxa"/>
            <w:vAlign w:val="center"/>
          </w:tcPr>
          <w:p w14:paraId="7B085A6D" w14:textId="77777777" w:rsidR="00F659BE" w:rsidRPr="004B1B29" w:rsidRDefault="00F659BE" w:rsidP="00F659BE">
            <w:pPr>
              <w:rPr>
                <w:sz w:val="22"/>
                <w:szCs w:val="22"/>
              </w:rPr>
            </w:pPr>
          </w:p>
          <w:p w14:paraId="0A821105" w14:textId="77777777" w:rsidR="00F659BE" w:rsidRPr="004B1B29" w:rsidRDefault="00F659BE" w:rsidP="00F659B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3AD3A563" w14:textId="77777777" w:rsidR="00F659BE" w:rsidRPr="004B1B29" w:rsidRDefault="00F659BE" w:rsidP="00F659BE">
            <w:pPr>
              <w:ind w:left="32"/>
              <w:rPr>
                <w:sz w:val="22"/>
                <w:szCs w:val="22"/>
              </w:rPr>
            </w:pPr>
            <w:r w:rsidRPr="004B1B29">
              <w:rPr>
                <w:sz w:val="22"/>
                <w:szCs w:val="22"/>
              </w:rPr>
              <w:t>DATA DI NASCITA</w:t>
            </w:r>
          </w:p>
        </w:tc>
        <w:tc>
          <w:tcPr>
            <w:tcW w:w="2054" w:type="dxa"/>
            <w:gridSpan w:val="3"/>
            <w:vAlign w:val="center"/>
          </w:tcPr>
          <w:p w14:paraId="647CA61F" w14:textId="77777777" w:rsidR="00F659BE" w:rsidRPr="004B1B29" w:rsidRDefault="00F659BE" w:rsidP="00F659BE">
            <w:pPr>
              <w:rPr>
                <w:sz w:val="22"/>
                <w:szCs w:val="22"/>
              </w:rPr>
            </w:pPr>
          </w:p>
        </w:tc>
      </w:tr>
      <w:tr w:rsidR="00F659BE" w:rsidRPr="004B1B29" w14:paraId="1934AA13" w14:textId="77777777" w:rsidTr="00F659BE">
        <w:trPr>
          <w:trHeight w:val="454"/>
        </w:trPr>
        <w:tc>
          <w:tcPr>
            <w:tcW w:w="2398" w:type="dxa"/>
            <w:vAlign w:val="center"/>
          </w:tcPr>
          <w:p w14:paraId="53A042DA" w14:textId="77777777" w:rsidR="00F659BE" w:rsidRPr="004B1B29" w:rsidRDefault="00F659BE" w:rsidP="00F659BE">
            <w:pPr>
              <w:spacing w:line="360" w:lineRule="auto"/>
              <w:ind w:left="15"/>
              <w:rPr>
                <w:sz w:val="22"/>
                <w:szCs w:val="22"/>
              </w:rPr>
            </w:pPr>
            <w:r w:rsidRPr="004B1B29">
              <w:rPr>
                <w:sz w:val="22"/>
                <w:szCs w:val="22"/>
              </w:rPr>
              <w:t>CODICE FISCALE</w:t>
            </w:r>
          </w:p>
        </w:tc>
        <w:tc>
          <w:tcPr>
            <w:tcW w:w="6970" w:type="dxa"/>
            <w:gridSpan w:val="8"/>
            <w:vAlign w:val="center"/>
          </w:tcPr>
          <w:p w14:paraId="46318E05" w14:textId="77777777" w:rsidR="00F659BE" w:rsidRPr="004B1B29" w:rsidRDefault="00F659BE" w:rsidP="00F659BE">
            <w:pPr>
              <w:rPr>
                <w:sz w:val="22"/>
                <w:szCs w:val="22"/>
              </w:rPr>
            </w:pPr>
          </w:p>
          <w:p w14:paraId="76223413" w14:textId="77777777" w:rsidR="00F659BE" w:rsidRPr="004B1B29" w:rsidRDefault="00F659BE" w:rsidP="00F659B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659BE" w:rsidRPr="004B1B29" w14:paraId="150F2F39" w14:textId="77777777" w:rsidTr="00F659BE">
        <w:trPr>
          <w:trHeight w:val="454"/>
        </w:trPr>
        <w:tc>
          <w:tcPr>
            <w:tcW w:w="2398" w:type="dxa"/>
            <w:vAlign w:val="center"/>
          </w:tcPr>
          <w:p w14:paraId="146D6768" w14:textId="77777777" w:rsidR="00F659BE" w:rsidRPr="004B1B29" w:rsidRDefault="00F659BE" w:rsidP="00F659BE">
            <w:pPr>
              <w:spacing w:line="360" w:lineRule="auto"/>
              <w:ind w:left="15"/>
              <w:rPr>
                <w:sz w:val="22"/>
                <w:szCs w:val="22"/>
              </w:rPr>
            </w:pPr>
            <w:r w:rsidRPr="004B1B29">
              <w:rPr>
                <w:sz w:val="22"/>
                <w:szCs w:val="22"/>
              </w:rPr>
              <w:t>INDIRIZZO N. CIVICO</w:t>
            </w:r>
          </w:p>
        </w:tc>
        <w:tc>
          <w:tcPr>
            <w:tcW w:w="6970" w:type="dxa"/>
            <w:gridSpan w:val="8"/>
            <w:vAlign w:val="center"/>
          </w:tcPr>
          <w:p w14:paraId="4424C5B7" w14:textId="77777777" w:rsidR="00F659BE" w:rsidRPr="004B1B29" w:rsidRDefault="00F659BE" w:rsidP="00F659BE">
            <w:pPr>
              <w:rPr>
                <w:sz w:val="22"/>
                <w:szCs w:val="22"/>
              </w:rPr>
            </w:pPr>
          </w:p>
          <w:p w14:paraId="51C1DB84" w14:textId="77777777" w:rsidR="00F659BE" w:rsidRPr="004B1B29" w:rsidRDefault="00F659BE" w:rsidP="00F659B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659BE" w:rsidRPr="004B1B29" w14:paraId="63660155" w14:textId="77777777" w:rsidTr="00F659BE">
        <w:trPr>
          <w:trHeight w:val="454"/>
        </w:trPr>
        <w:tc>
          <w:tcPr>
            <w:tcW w:w="2398" w:type="dxa"/>
            <w:vAlign w:val="center"/>
          </w:tcPr>
          <w:p w14:paraId="02935023" w14:textId="77777777" w:rsidR="00F659BE" w:rsidRPr="004B1B29" w:rsidRDefault="00F659BE" w:rsidP="00F659BE">
            <w:pPr>
              <w:spacing w:line="360" w:lineRule="auto"/>
              <w:ind w:left="15"/>
              <w:rPr>
                <w:sz w:val="22"/>
                <w:szCs w:val="22"/>
              </w:rPr>
            </w:pPr>
            <w:r w:rsidRPr="004B1B29">
              <w:rPr>
                <w:sz w:val="22"/>
                <w:szCs w:val="22"/>
              </w:rPr>
              <w:t>COMUNE</w:t>
            </w:r>
          </w:p>
        </w:tc>
        <w:tc>
          <w:tcPr>
            <w:tcW w:w="3113" w:type="dxa"/>
            <w:vAlign w:val="center"/>
          </w:tcPr>
          <w:p w14:paraId="68760B8E" w14:textId="77777777" w:rsidR="00F659BE" w:rsidRPr="004B1B29" w:rsidRDefault="00F659BE" w:rsidP="00F659BE">
            <w:pPr>
              <w:rPr>
                <w:sz w:val="22"/>
                <w:szCs w:val="22"/>
              </w:rPr>
            </w:pPr>
          </w:p>
          <w:p w14:paraId="13A63350" w14:textId="77777777" w:rsidR="00F659BE" w:rsidRPr="004B1B29" w:rsidRDefault="00F659BE" w:rsidP="00F659B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  <w:vAlign w:val="center"/>
          </w:tcPr>
          <w:p w14:paraId="6A0B3DAE" w14:textId="77777777" w:rsidR="00F659BE" w:rsidRPr="004B1B29" w:rsidRDefault="00F659BE" w:rsidP="00F659BE">
            <w:pPr>
              <w:rPr>
                <w:sz w:val="22"/>
                <w:szCs w:val="22"/>
              </w:rPr>
            </w:pPr>
            <w:r w:rsidRPr="004B1B29">
              <w:rPr>
                <w:sz w:val="22"/>
                <w:szCs w:val="22"/>
              </w:rPr>
              <w:t>CAP</w:t>
            </w:r>
          </w:p>
        </w:tc>
        <w:tc>
          <w:tcPr>
            <w:tcW w:w="1334" w:type="dxa"/>
            <w:gridSpan w:val="4"/>
            <w:vAlign w:val="center"/>
          </w:tcPr>
          <w:p w14:paraId="4C4A3033" w14:textId="77777777" w:rsidR="00F659BE" w:rsidRPr="004B1B29" w:rsidRDefault="00F659BE" w:rsidP="00F659BE">
            <w:pPr>
              <w:rPr>
                <w:sz w:val="22"/>
                <w:szCs w:val="22"/>
              </w:rPr>
            </w:pPr>
          </w:p>
          <w:p w14:paraId="5527F542" w14:textId="77777777" w:rsidR="00F659BE" w:rsidRPr="004B1B29" w:rsidRDefault="00F659BE" w:rsidP="00F659B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78F8D1EB" w14:textId="77777777" w:rsidR="00F659BE" w:rsidRPr="004B1B29" w:rsidRDefault="00F659BE" w:rsidP="00F659BE">
            <w:pPr>
              <w:rPr>
                <w:sz w:val="22"/>
                <w:szCs w:val="22"/>
              </w:rPr>
            </w:pPr>
            <w:r w:rsidRPr="004B1B29">
              <w:rPr>
                <w:sz w:val="22"/>
                <w:szCs w:val="22"/>
              </w:rPr>
              <w:t>PROV</w:t>
            </w:r>
          </w:p>
        </w:tc>
        <w:tc>
          <w:tcPr>
            <w:tcW w:w="950" w:type="dxa"/>
            <w:vAlign w:val="center"/>
          </w:tcPr>
          <w:p w14:paraId="7C9A289E" w14:textId="77777777" w:rsidR="00F659BE" w:rsidRPr="004B1B29" w:rsidRDefault="00F659BE" w:rsidP="00F659BE">
            <w:pPr>
              <w:rPr>
                <w:sz w:val="22"/>
                <w:szCs w:val="22"/>
              </w:rPr>
            </w:pPr>
          </w:p>
          <w:p w14:paraId="4115262A" w14:textId="77777777" w:rsidR="00F659BE" w:rsidRPr="004B1B29" w:rsidRDefault="00F659BE" w:rsidP="00F659B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659BE" w:rsidRPr="004B1B29" w14:paraId="3A742CD9" w14:textId="77777777" w:rsidTr="00F659BE">
        <w:trPr>
          <w:trHeight w:val="454"/>
        </w:trPr>
        <w:tc>
          <w:tcPr>
            <w:tcW w:w="2398" w:type="dxa"/>
            <w:vAlign w:val="center"/>
          </w:tcPr>
          <w:p w14:paraId="5B4DFF2E" w14:textId="77777777" w:rsidR="00F659BE" w:rsidRPr="004B1B29" w:rsidRDefault="00F659BE" w:rsidP="00F659BE">
            <w:pPr>
              <w:spacing w:line="360" w:lineRule="auto"/>
              <w:ind w:left="15"/>
              <w:rPr>
                <w:sz w:val="22"/>
                <w:szCs w:val="22"/>
              </w:rPr>
            </w:pPr>
            <w:r w:rsidRPr="004B1B29">
              <w:rPr>
                <w:sz w:val="22"/>
                <w:szCs w:val="22"/>
              </w:rPr>
              <w:t>TELEFONO</w:t>
            </w:r>
          </w:p>
        </w:tc>
        <w:tc>
          <w:tcPr>
            <w:tcW w:w="3113" w:type="dxa"/>
            <w:vAlign w:val="center"/>
          </w:tcPr>
          <w:p w14:paraId="5A4377BA" w14:textId="77777777" w:rsidR="00F659BE" w:rsidRPr="004B1B29" w:rsidRDefault="00F659BE" w:rsidP="00F659BE">
            <w:pPr>
              <w:rPr>
                <w:sz w:val="22"/>
                <w:szCs w:val="22"/>
              </w:rPr>
            </w:pPr>
          </w:p>
          <w:p w14:paraId="6955099D" w14:textId="77777777" w:rsidR="00F659BE" w:rsidRPr="004B1B29" w:rsidRDefault="00F659BE" w:rsidP="00F659B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7E5EAD37" w14:textId="77777777" w:rsidR="00F659BE" w:rsidRPr="004B1B29" w:rsidRDefault="00F659BE" w:rsidP="00F659BE">
            <w:pPr>
              <w:rPr>
                <w:sz w:val="22"/>
                <w:szCs w:val="22"/>
              </w:rPr>
            </w:pPr>
            <w:r w:rsidRPr="004B1B29">
              <w:rPr>
                <w:sz w:val="22"/>
                <w:szCs w:val="22"/>
              </w:rPr>
              <w:t>CELLULARE</w:t>
            </w:r>
          </w:p>
        </w:tc>
        <w:tc>
          <w:tcPr>
            <w:tcW w:w="2450" w:type="dxa"/>
            <w:gridSpan w:val="4"/>
            <w:vAlign w:val="center"/>
          </w:tcPr>
          <w:p w14:paraId="11280760" w14:textId="77777777" w:rsidR="00F659BE" w:rsidRPr="004B1B29" w:rsidRDefault="00F659BE" w:rsidP="00F659BE">
            <w:pPr>
              <w:rPr>
                <w:sz w:val="22"/>
                <w:szCs w:val="22"/>
              </w:rPr>
            </w:pPr>
          </w:p>
          <w:p w14:paraId="47AFB309" w14:textId="77777777" w:rsidR="00F659BE" w:rsidRPr="004B1B29" w:rsidRDefault="00F659BE" w:rsidP="00F659B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659BE" w:rsidRPr="004B1B29" w14:paraId="78E41B3E" w14:textId="77777777" w:rsidTr="00F659BE">
        <w:trPr>
          <w:trHeight w:val="454"/>
        </w:trPr>
        <w:tc>
          <w:tcPr>
            <w:tcW w:w="2398" w:type="dxa"/>
            <w:vAlign w:val="center"/>
          </w:tcPr>
          <w:p w14:paraId="15E94CBD" w14:textId="77777777" w:rsidR="00F659BE" w:rsidRPr="004B1B29" w:rsidRDefault="00F659BE" w:rsidP="00F659BE">
            <w:pPr>
              <w:spacing w:line="360" w:lineRule="auto"/>
              <w:ind w:left="15"/>
              <w:rPr>
                <w:sz w:val="22"/>
                <w:szCs w:val="22"/>
              </w:rPr>
            </w:pPr>
            <w:r w:rsidRPr="004B1B29">
              <w:rPr>
                <w:sz w:val="22"/>
                <w:szCs w:val="22"/>
              </w:rPr>
              <w:t>EMAIL</w:t>
            </w:r>
          </w:p>
        </w:tc>
        <w:tc>
          <w:tcPr>
            <w:tcW w:w="6970" w:type="dxa"/>
            <w:gridSpan w:val="8"/>
            <w:vAlign w:val="center"/>
          </w:tcPr>
          <w:p w14:paraId="3231A236" w14:textId="77777777" w:rsidR="00F659BE" w:rsidRPr="004B1B29" w:rsidRDefault="00F659BE" w:rsidP="00F659BE">
            <w:pPr>
              <w:rPr>
                <w:sz w:val="22"/>
                <w:szCs w:val="22"/>
              </w:rPr>
            </w:pPr>
          </w:p>
          <w:p w14:paraId="3528CA42" w14:textId="77777777" w:rsidR="00F659BE" w:rsidRPr="004B1B29" w:rsidRDefault="00F659BE" w:rsidP="00F659BE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584ECBB5" w14:textId="77777777" w:rsidR="004B1B29" w:rsidRDefault="004B1B29" w:rsidP="009705E8">
      <w:pPr>
        <w:tabs>
          <w:tab w:val="left" w:pos="1728"/>
        </w:tabs>
        <w:spacing w:line="360" w:lineRule="auto"/>
        <w:rPr>
          <w:b/>
          <w:sz w:val="22"/>
          <w:szCs w:val="22"/>
        </w:rPr>
      </w:pPr>
    </w:p>
    <w:p w14:paraId="2607D0BF" w14:textId="60E8A6AB" w:rsidR="00F659BE" w:rsidRPr="004B1B29" w:rsidRDefault="00F659BE" w:rsidP="00E6591A">
      <w:pPr>
        <w:tabs>
          <w:tab w:val="left" w:pos="1728"/>
        </w:tabs>
        <w:spacing w:line="360" w:lineRule="auto"/>
        <w:jc w:val="center"/>
        <w:rPr>
          <w:b/>
          <w:sz w:val="22"/>
          <w:szCs w:val="22"/>
        </w:rPr>
      </w:pPr>
      <w:r w:rsidRPr="004B1B29">
        <w:rPr>
          <w:b/>
          <w:sz w:val="22"/>
          <w:szCs w:val="22"/>
        </w:rPr>
        <w:t>CHIEDE</w:t>
      </w:r>
    </w:p>
    <w:p w14:paraId="14DFF081" w14:textId="77777777" w:rsidR="00F659BE" w:rsidRPr="004B1B29" w:rsidRDefault="00F659BE" w:rsidP="00E6591A">
      <w:pPr>
        <w:spacing w:line="360" w:lineRule="auto"/>
        <w:jc w:val="center"/>
        <w:rPr>
          <w:b/>
          <w:sz w:val="22"/>
          <w:szCs w:val="22"/>
        </w:rPr>
      </w:pPr>
    </w:p>
    <w:p w14:paraId="7B8C3D80" w14:textId="7AEA4B63" w:rsidR="009705E8" w:rsidRPr="009705E8" w:rsidRDefault="009705E8" w:rsidP="0043146D">
      <w:pPr>
        <w:pStyle w:val="Pidipagina"/>
        <w:tabs>
          <w:tab w:val="clear" w:pos="4819"/>
          <w:tab w:val="clear" w:pos="9638"/>
        </w:tabs>
        <w:spacing w:after="120"/>
        <w:jc w:val="both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2"/>
          <w:szCs w:val="22"/>
        </w:rPr>
        <w:t xml:space="preserve">Di essere ammesso al contributo per il sostegno alla locazione di cui alla </w:t>
      </w:r>
      <w:r w:rsidRPr="009705E8"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legge 9 </w:t>
      </w:r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12</w:t>
      </w:r>
      <w:r w:rsidRPr="009705E8"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1998. n°431, art 11</w:t>
      </w:r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annualità 202</w:t>
      </w:r>
      <w:r w:rsidR="00E5685D"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83156E5" w14:textId="35858A29" w:rsidR="00F659BE" w:rsidRPr="004B1B29" w:rsidRDefault="00F659BE" w:rsidP="0043146D">
      <w:pPr>
        <w:spacing w:after="120"/>
        <w:jc w:val="both"/>
        <w:rPr>
          <w:sz w:val="22"/>
          <w:szCs w:val="22"/>
        </w:rPr>
      </w:pPr>
      <w:r w:rsidRPr="004B1B29">
        <w:rPr>
          <w:sz w:val="22"/>
          <w:szCs w:val="22"/>
        </w:rPr>
        <w:t>A tal fine, sotto la propria responsabilità, ai sensi dell’articolo 46 (dichiarazione sostitutiva di certificazione) e dell’articolo 47 (dichiarazione sostitutiva di atto di notorietà) del DPR 445/2000 e s</w:t>
      </w:r>
      <w:r w:rsidR="00E5685D">
        <w:rPr>
          <w:sz w:val="22"/>
          <w:szCs w:val="22"/>
        </w:rPr>
        <w:t>s</w:t>
      </w:r>
      <w:r w:rsidRPr="004B1B29">
        <w:rPr>
          <w:sz w:val="22"/>
          <w:szCs w:val="22"/>
        </w:rPr>
        <w:t>.m</w:t>
      </w:r>
      <w:r w:rsidR="00E5685D">
        <w:rPr>
          <w:sz w:val="22"/>
          <w:szCs w:val="22"/>
        </w:rPr>
        <w:t>m</w:t>
      </w:r>
      <w:r w:rsidRPr="004B1B29">
        <w:rPr>
          <w:sz w:val="22"/>
          <w:szCs w:val="22"/>
        </w:rPr>
        <w:t>.i</w:t>
      </w:r>
      <w:r w:rsidR="00E5685D">
        <w:rPr>
          <w:sz w:val="22"/>
          <w:szCs w:val="22"/>
        </w:rPr>
        <w:t>i</w:t>
      </w:r>
      <w:r w:rsidRPr="004B1B29">
        <w:rPr>
          <w:sz w:val="22"/>
          <w:szCs w:val="22"/>
        </w:rPr>
        <w:t>. e consapevole delle sanzioni penali previste in caso di dichiarazioni non veritiere relative alle dichiarazioni contenute nella presente richiesta e della conseguente decadenza dai benefici (artt. 75 e 76 del DPR 445/2000 e s</w:t>
      </w:r>
      <w:r w:rsidR="00E5685D">
        <w:rPr>
          <w:sz w:val="22"/>
          <w:szCs w:val="22"/>
        </w:rPr>
        <w:t>s</w:t>
      </w:r>
      <w:r w:rsidRPr="004B1B29">
        <w:rPr>
          <w:sz w:val="22"/>
          <w:szCs w:val="22"/>
        </w:rPr>
        <w:t>.m</w:t>
      </w:r>
      <w:r w:rsidR="00E5685D">
        <w:rPr>
          <w:sz w:val="22"/>
          <w:szCs w:val="22"/>
        </w:rPr>
        <w:t>m</w:t>
      </w:r>
      <w:r w:rsidRPr="004B1B29">
        <w:rPr>
          <w:sz w:val="22"/>
          <w:szCs w:val="22"/>
        </w:rPr>
        <w:t>.i</w:t>
      </w:r>
      <w:r w:rsidR="00E5685D">
        <w:rPr>
          <w:sz w:val="22"/>
          <w:szCs w:val="22"/>
        </w:rPr>
        <w:t>i</w:t>
      </w:r>
      <w:r w:rsidRPr="004B1B29">
        <w:rPr>
          <w:sz w:val="22"/>
          <w:szCs w:val="22"/>
        </w:rPr>
        <w:t>.),</w:t>
      </w:r>
    </w:p>
    <w:p w14:paraId="7F5E4ED8" w14:textId="77777777" w:rsidR="0043146D" w:rsidRDefault="0043146D" w:rsidP="00D9464A">
      <w:pPr>
        <w:autoSpaceDN w:val="0"/>
        <w:adjustRightInd w:val="0"/>
        <w:spacing w:after="100" w:afterAutospacing="1" w:line="360" w:lineRule="auto"/>
        <w:jc w:val="center"/>
        <w:rPr>
          <w:b/>
          <w:sz w:val="22"/>
          <w:szCs w:val="22"/>
        </w:rPr>
      </w:pPr>
    </w:p>
    <w:p w14:paraId="09281630" w14:textId="61B888A0" w:rsidR="00F659BE" w:rsidRPr="004B1B29" w:rsidRDefault="00F659BE" w:rsidP="00662715">
      <w:pPr>
        <w:autoSpaceDN w:val="0"/>
        <w:adjustRightInd w:val="0"/>
        <w:spacing w:after="100" w:afterAutospacing="1" w:line="360" w:lineRule="auto"/>
        <w:jc w:val="center"/>
        <w:rPr>
          <w:b/>
          <w:sz w:val="22"/>
          <w:szCs w:val="22"/>
        </w:rPr>
      </w:pPr>
      <w:r w:rsidRPr="004B1B29">
        <w:rPr>
          <w:b/>
          <w:sz w:val="22"/>
          <w:szCs w:val="22"/>
        </w:rPr>
        <w:t>DICHIARA</w:t>
      </w:r>
    </w:p>
    <w:p w14:paraId="15B736AD" w14:textId="31E95E01" w:rsidR="00F659BE" w:rsidRPr="004B1B29" w:rsidRDefault="00716C2E" w:rsidP="00662715">
      <w:pPr>
        <w:spacing w:after="120"/>
        <w:jc w:val="both"/>
        <w:rPr>
          <w:sz w:val="22"/>
          <w:szCs w:val="22"/>
        </w:rPr>
      </w:pPr>
      <w:r w:rsidRPr="004B1B2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4B1B29">
        <w:rPr>
          <w:sz w:val="22"/>
          <w:szCs w:val="22"/>
        </w:rPr>
        <w:instrText xml:space="preserve"> FORMCHECKBOX </w:instrText>
      </w:r>
      <w:r w:rsidRPr="004B1B29">
        <w:rPr>
          <w:sz w:val="22"/>
          <w:szCs w:val="22"/>
        </w:rPr>
      </w:r>
      <w:r w:rsidRPr="004B1B29">
        <w:rPr>
          <w:sz w:val="22"/>
          <w:szCs w:val="22"/>
        </w:rPr>
        <w:fldChar w:fldCharType="separate"/>
      </w:r>
      <w:r w:rsidRPr="004B1B29">
        <w:rPr>
          <w:sz w:val="22"/>
          <w:szCs w:val="22"/>
        </w:rPr>
        <w:fldChar w:fldCharType="end"/>
      </w:r>
      <w:r w:rsidRPr="004B1B29">
        <w:rPr>
          <w:sz w:val="22"/>
          <w:szCs w:val="22"/>
        </w:rPr>
        <w:t xml:space="preserve"> d</w:t>
      </w:r>
      <w:r w:rsidR="00723C2B" w:rsidRPr="004B1B29">
        <w:rPr>
          <w:sz w:val="22"/>
          <w:szCs w:val="22"/>
        </w:rPr>
        <w:t xml:space="preserve">i aver preso visione </w:t>
      </w:r>
      <w:r w:rsidR="009705E8">
        <w:rPr>
          <w:sz w:val="22"/>
          <w:szCs w:val="22"/>
        </w:rPr>
        <w:t>dell’avviso pubblicato sul sito istituzionale del Comune di Lula;</w:t>
      </w:r>
    </w:p>
    <w:p w14:paraId="1ACA80D0" w14:textId="4B2C8BF6" w:rsidR="0075731B" w:rsidRPr="004B1B29" w:rsidRDefault="00716C2E" w:rsidP="00662715">
      <w:pPr>
        <w:spacing w:after="120"/>
        <w:jc w:val="both"/>
        <w:rPr>
          <w:sz w:val="22"/>
          <w:szCs w:val="22"/>
        </w:rPr>
      </w:pPr>
      <w:r w:rsidRPr="004B1B2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4B1B29">
        <w:rPr>
          <w:sz w:val="22"/>
          <w:szCs w:val="22"/>
        </w:rPr>
        <w:instrText xml:space="preserve"> FORMCHECKBOX </w:instrText>
      </w:r>
      <w:r w:rsidRPr="004B1B29">
        <w:rPr>
          <w:sz w:val="22"/>
          <w:szCs w:val="22"/>
        </w:rPr>
      </w:r>
      <w:r w:rsidRPr="004B1B29">
        <w:rPr>
          <w:sz w:val="22"/>
          <w:szCs w:val="22"/>
        </w:rPr>
        <w:fldChar w:fldCharType="separate"/>
      </w:r>
      <w:r w:rsidRPr="004B1B29">
        <w:rPr>
          <w:sz w:val="22"/>
          <w:szCs w:val="22"/>
        </w:rPr>
        <w:fldChar w:fldCharType="end"/>
      </w:r>
      <w:r w:rsidRPr="004B1B29">
        <w:rPr>
          <w:sz w:val="22"/>
          <w:szCs w:val="22"/>
        </w:rPr>
        <w:t xml:space="preserve"> </w:t>
      </w:r>
      <w:r w:rsidR="009705E8">
        <w:rPr>
          <w:sz w:val="22"/>
          <w:szCs w:val="22"/>
        </w:rPr>
        <w:t>di possedere regolare contratto di locazione registrato c/o l’Agenzia delle Entrate</w:t>
      </w:r>
      <w:r w:rsidR="0075731B" w:rsidRPr="004B1B29">
        <w:rPr>
          <w:sz w:val="22"/>
          <w:szCs w:val="22"/>
        </w:rPr>
        <w:t xml:space="preserve"> </w:t>
      </w:r>
    </w:p>
    <w:p w14:paraId="3BC347C7" w14:textId="77777777" w:rsidR="00662715" w:rsidRDefault="0075731B" w:rsidP="00662715">
      <w:pPr>
        <w:spacing w:after="120"/>
        <w:jc w:val="both"/>
        <w:rPr>
          <w:sz w:val="22"/>
          <w:szCs w:val="22"/>
        </w:rPr>
      </w:pPr>
      <w:r w:rsidRPr="004B1B2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4B1B29">
        <w:rPr>
          <w:sz w:val="22"/>
          <w:szCs w:val="22"/>
        </w:rPr>
        <w:instrText xml:space="preserve"> FORMCHECKBOX </w:instrText>
      </w:r>
      <w:r w:rsidRPr="004B1B29">
        <w:rPr>
          <w:sz w:val="22"/>
          <w:szCs w:val="22"/>
        </w:rPr>
      </w:r>
      <w:r w:rsidRPr="004B1B29">
        <w:rPr>
          <w:sz w:val="22"/>
          <w:szCs w:val="22"/>
        </w:rPr>
        <w:fldChar w:fldCharType="separate"/>
      </w:r>
      <w:r w:rsidRPr="004B1B29">
        <w:rPr>
          <w:sz w:val="22"/>
          <w:szCs w:val="22"/>
        </w:rPr>
        <w:fldChar w:fldCharType="end"/>
      </w:r>
      <w:r w:rsidRPr="004B1B29">
        <w:rPr>
          <w:sz w:val="22"/>
          <w:szCs w:val="22"/>
        </w:rPr>
        <w:t xml:space="preserve"> di essere</w:t>
      </w:r>
      <w:r w:rsidR="009705E8">
        <w:rPr>
          <w:sz w:val="22"/>
          <w:szCs w:val="22"/>
        </w:rPr>
        <w:t xml:space="preserve"> in regola con i pagamenti</w:t>
      </w:r>
    </w:p>
    <w:p w14:paraId="193F57FB" w14:textId="172A71BF" w:rsidR="00662715" w:rsidRDefault="00662715" w:rsidP="00662715">
      <w:pPr>
        <w:spacing w:after="120"/>
        <w:jc w:val="both"/>
        <w:rPr>
          <w:sz w:val="22"/>
          <w:szCs w:val="22"/>
        </w:rPr>
      </w:pPr>
      <w:r w:rsidRPr="004B1B2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4B1B29">
        <w:rPr>
          <w:sz w:val="22"/>
          <w:szCs w:val="22"/>
        </w:rPr>
        <w:instrText xml:space="preserve"> FORMCHECKBOX </w:instrText>
      </w:r>
      <w:r w:rsidRPr="004B1B29">
        <w:rPr>
          <w:sz w:val="22"/>
          <w:szCs w:val="22"/>
        </w:rPr>
      </w:r>
      <w:r w:rsidRPr="004B1B29">
        <w:rPr>
          <w:sz w:val="22"/>
          <w:szCs w:val="22"/>
        </w:rPr>
        <w:fldChar w:fldCharType="separate"/>
      </w:r>
      <w:r w:rsidRPr="004B1B29">
        <w:rPr>
          <w:sz w:val="22"/>
          <w:szCs w:val="22"/>
        </w:rPr>
        <w:fldChar w:fldCharType="end"/>
      </w:r>
      <w:r w:rsidRPr="004B1B29">
        <w:rPr>
          <w:sz w:val="22"/>
          <w:szCs w:val="22"/>
        </w:rPr>
        <w:t xml:space="preserve"> di</w:t>
      </w:r>
      <w:r>
        <w:rPr>
          <w:sz w:val="22"/>
          <w:szCs w:val="22"/>
        </w:rPr>
        <w:t xml:space="preserve"> aver percepito altro contributo relativo al canone di locazione per un importo pari a €___________</w:t>
      </w:r>
    </w:p>
    <w:p w14:paraId="608A844F" w14:textId="75404D2C" w:rsidR="00662715" w:rsidRPr="004B1B29" w:rsidRDefault="00662715" w:rsidP="00662715">
      <w:pPr>
        <w:spacing w:after="120"/>
        <w:jc w:val="both"/>
        <w:rPr>
          <w:sz w:val="22"/>
          <w:szCs w:val="22"/>
        </w:rPr>
      </w:pPr>
      <w:r w:rsidRPr="004B1B2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4B1B29">
        <w:rPr>
          <w:sz w:val="22"/>
          <w:szCs w:val="22"/>
        </w:rPr>
        <w:instrText xml:space="preserve"> FORMCHECKBOX </w:instrText>
      </w:r>
      <w:r w:rsidRPr="004B1B29">
        <w:rPr>
          <w:sz w:val="22"/>
          <w:szCs w:val="22"/>
        </w:rPr>
      </w:r>
      <w:r w:rsidRPr="004B1B29">
        <w:rPr>
          <w:sz w:val="22"/>
          <w:szCs w:val="22"/>
        </w:rPr>
        <w:fldChar w:fldCharType="separate"/>
      </w:r>
      <w:r w:rsidRPr="004B1B29">
        <w:rPr>
          <w:sz w:val="22"/>
          <w:szCs w:val="22"/>
        </w:rPr>
        <w:fldChar w:fldCharType="end"/>
      </w:r>
      <w:r w:rsidRPr="004B1B29">
        <w:rPr>
          <w:sz w:val="22"/>
          <w:szCs w:val="22"/>
        </w:rPr>
        <w:t xml:space="preserve"> di</w:t>
      </w:r>
      <w:r>
        <w:rPr>
          <w:sz w:val="22"/>
          <w:szCs w:val="22"/>
        </w:rPr>
        <w:t xml:space="preserve"> non aver presentato domanda in altri comuni per lo stesso periodo di riferimento</w:t>
      </w:r>
    </w:p>
    <w:p w14:paraId="26A1CFFD" w14:textId="77777777" w:rsidR="004B1B29" w:rsidRDefault="004B1B29" w:rsidP="004B1B29">
      <w:pPr>
        <w:jc w:val="both"/>
        <w:rPr>
          <w:sz w:val="22"/>
          <w:szCs w:val="22"/>
        </w:rPr>
      </w:pPr>
    </w:p>
    <w:p w14:paraId="5A50747C" w14:textId="77777777" w:rsidR="005D4819" w:rsidRPr="004B1B29" w:rsidRDefault="005D4819" w:rsidP="004B1B29">
      <w:pPr>
        <w:jc w:val="both"/>
        <w:rPr>
          <w:sz w:val="22"/>
          <w:szCs w:val="22"/>
        </w:rPr>
      </w:pPr>
    </w:p>
    <w:p w14:paraId="194D2344" w14:textId="2CFFE511" w:rsidR="00F659BE" w:rsidRDefault="009705E8" w:rsidP="005D4819">
      <w:pPr>
        <w:pStyle w:val="Corpodeltesto2"/>
        <w:spacing w:after="0"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 ALLEGARE ALLA PRESENTE DOM</w:t>
      </w:r>
      <w:r w:rsidR="005D4819">
        <w:rPr>
          <w:b/>
          <w:bCs/>
          <w:sz w:val="22"/>
          <w:szCs w:val="22"/>
        </w:rPr>
        <w:t>A</w:t>
      </w:r>
      <w:r>
        <w:rPr>
          <w:b/>
          <w:bCs/>
          <w:sz w:val="22"/>
          <w:szCs w:val="22"/>
        </w:rPr>
        <w:t>NDA:</w:t>
      </w:r>
    </w:p>
    <w:p w14:paraId="08ED40A7" w14:textId="77777777" w:rsidR="00CA1337" w:rsidRPr="00D9464A" w:rsidRDefault="00E6591A" w:rsidP="00D9464A">
      <w:pPr>
        <w:spacing w:after="120"/>
        <w:jc w:val="both"/>
        <w:rPr>
          <w:sz w:val="22"/>
          <w:szCs w:val="22"/>
        </w:rPr>
      </w:pPr>
      <w:r w:rsidRPr="004B1B2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4B1B29">
        <w:rPr>
          <w:sz w:val="22"/>
          <w:szCs w:val="22"/>
        </w:rPr>
        <w:instrText xml:space="preserve"> FORMCHECKBOX </w:instrText>
      </w:r>
      <w:r w:rsidRPr="004B1B29">
        <w:rPr>
          <w:sz w:val="22"/>
          <w:szCs w:val="22"/>
        </w:rPr>
      </w:r>
      <w:r w:rsidRPr="004B1B29">
        <w:rPr>
          <w:sz w:val="22"/>
          <w:szCs w:val="22"/>
        </w:rPr>
        <w:fldChar w:fldCharType="separate"/>
      </w:r>
      <w:r w:rsidRPr="004B1B29">
        <w:rPr>
          <w:sz w:val="22"/>
          <w:szCs w:val="22"/>
        </w:rPr>
        <w:fldChar w:fldCharType="end"/>
      </w:r>
      <w:r w:rsidRPr="004B1B29">
        <w:rPr>
          <w:sz w:val="22"/>
          <w:szCs w:val="22"/>
        </w:rPr>
        <w:t xml:space="preserve"> </w:t>
      </w:r>
      <w:r w:rsidR="00CA1337" w:rsidRPr="00D9464A">
        <w:rPr>
          <w:sz w:val="22"/>
          <w:szCs w:val="22"/>
        </w:rPr>
        <w:t>Documento d’ identità in corso di validità;</w:t>
      </w:r>
    </w:p>
    <w:p w14:paraId="10D60C6E" w14:textId="6B586A1E" w:rsidR="00CA1337" w:rsidRPr="00D9464A" w:rsidRDefault="00CA1337" w:rsidP="00D9464A">
      <w:pPr>
        <w:spacing w:after="120"/>
        <w:jc w:val="both"/>
        <w:rPr>
          <w:sz w:val="22"/>
          <w:szCs w:val="22"/>
        </w:rPr>
      </w:pPr>
      <w:r w:rsidRPr="004B1B2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4B1B29">
        <w:rPr>
          <w:sz w:val="22"/>
          <w:szCs w:val="22"/>
        </w:rPr>
        <w:instrText xml:space="preserve"> FORMCHECKBOX </w:instrText>
      </w:r>
      <w:r w:rsidRPr="004B1B29">
        <w:rPr>
          <w:sz w:val="22"/>
          <w:szCs w:val="22"/>
        </w:rPr>
      </w:r>
      <w:r w:rsidRPr="004B1B29">
        <w:rPr>
          <w:sz w:val="22"/>
          <w:szCs w:val="22"/>
        </w:rPr>
        <w:fldChar w:fldCharType="separate"/>
      </w:r>
      <w:r w:rsidRPr="004B1B29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D9464A">
        <w:rPr>
          <w:sz w:val="22"/>
          <w:szCs w:val="22"/>
        </w:rPr>
        <w:t>Attestazione Isee in corso di validità;</w:t>
      </w:r>
    </w:p>
    <w:p w14:paraId="7EA78F8E" w14:textId="0BBFD5CE" w:rsidR="00CA1337" w:rsidRPr="00D9464A" w:rsidRDefault="00CA1337" w:rsidP="00D9464A">
      <w:pPr>
        <w:spacing w:after="120"/>
        <w:jc w:val="both"/>
        <w:rPr>
          <w:sz w:val="22"/>
          <w:szCs w:val="22"/>
        </w:rPr>
      </w:pPr>
      <w:r w:rsidRPr="004B1B2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4B1B29">
        <w:rPr>
          <w:sz w:val="22"/>
          <w:szCs w:val="22"/>
        </w:rPr>
        <w:instrText xml:space="preserve"> FORMCHECKBOX </w:instrText>
      </w:r>
      <w:r w:rsidRPr="004B1B29">
        <w:rPr>
          <w:sz w:val="22"/>
          <w:szCs w:val="22"/>
        </w:rPr>
      </w:r>
      <w:r w:rsidRPr="004B1B29">
        <w:rPr>
          <w:sz w:val="22"/>
          <w:szCs w:val="22"/>
        </w:rPr>
        <w:fldChar w:fldCharType="separate"/>
      </w:r>
      <w:r w:rsidRPr="004B1B29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D9464A">
        <w:rPr>
          <w:sz w:val="22"/>
          <w:szCs w:val="22"/>
        </w:rPr>
        <w:t>Copia leggibile del contratto di locazione regolarmente registrato c/o Agenzia delle Entrate;</w:t>
      </w:r>
    </w:p>
    <w:p w14:paraId="068D70A3" w14:textId="3335DE13" w:rsidR="00E6591A" w:rsidRPr="00D9464A" w:rsidRDefault="00CA1337" w:rsidP="00D9464A">
      <w:pPr>
        <w:spacing w:after="120"/>
        <w:jc w:val="both"/>
        <w:rPr>
          <w:sz w:val="22"/>
          <w:szCs w:val="22"/>
        </w:rPr>
      </w:pPr>
      <w:r w:rsidRPr="004B1B2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4B1B29">
        <w:rPr>
          <w:sz w:val="22"/>
          <w:szCs w:val="22"/>
        </w:rPr>
        <w:instrText xml:space="preserve"> FORMCHECKBOX </w:instrText>
      </w:r>
      <w:r w:rsidRPr="004B1B29">
        <w:rPr>
          <w:sz w:val="22"/>
          <w:szCs w:val="22"/>
        </w:rPr>
      </w:r>
      <w:r w:rsidRPr="004B1B29">
        <w:rPr>
          <w:sz w:val="22"/>
          <w:szCs w:val="22"/>
        </w:rPr>
        <w:fldChar w:fldCharType="separate"/>
      </w:r>
      <w:r w:rsidRPr="004B1B29">
        <w:rPr>
          <w:sz w:val="22"/>
          <w:szCs w:val="22"/>
        </w:rPr>
        <w:fldChar w:fldCharType="end"/>
      </w:r>
      <w:r w:rsidRPr="004B1B29">
        <w:rPr>
          <w:sz w:val="22"/>
          <w:szCs w:val="22"/>
        </w:rPr>
        <w:t xml:space="preserve"> </w:t>
      </w:r>
      <w:r w:rsidRPr="00D9464A">
        <w:rPr>
          <w:sz w:val="22"/>
          <w:szCs w:val="22"/>
        </w:rPr>
        <w:t>Copia delle ricevute (anno 202</w:t>
      </w:r>
      <w:r w:rsidR="00E5685D">
        <w:rPr>
          <w:sz w:val="22"/>
          <w:szCs w:val="22"/>
        </w:rPr>
        <w:t>6</w:t>
      </w:r>
      <w:r w:rsidRPr="00D9464A">
        <w:rPr>
          <w:sz w:val="22"/>
          <w:szCs w:val="22"/>
        </w:rPr>
        <w:t>) comprovanti l’avvenuto pagamento del canone di locazione.</w:t>
      </w:r>
      <w:r w:rsidR="00E6591A" w:rsidRPr="004B1B29">
        <w:rPr>
          <w:sz w:val="22"/>
          <w:szCs w:val="22"/>
        </w:rPr>
        <w:t>;</w:t>
      </w:r>
    </w:p>
    <w:p w14:paraId="2D094C33" w14:textId="7C7FD73E" w:rsidR="00E6591A" w:rsidRPr="004B1B29" w:rsidRDefault="00E6591A" w:rsidP="00D9464A">
      <w:pPr>
        <w:spacing w:after="120"/>
        <w:jc w:val="both"/>
        <w:rPr>
          <w:sz w:val="22"/>
          <w:szCs w:val="22"/>
        </w:rPr>
      </w:pPr>
      <w:r w:rsidRPr="004B1B2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4B1B29">
        <w:rPr>
          <w:sz w:val="22"/>
          <w:szCs w:val="22"/>
        </w:rPr>
        <w:instrText xml:space="preserve"> FORMCHECKBOX </w:instrText>
      </w:r>
      <w:r w:rsidRPr="004B1B29">
        <w:rPr>
          <w:sz w:val="22"/>
          <w:szCs w:val="22"/>
        </w:rPr>
      </w:r>
      <w:r w:rsidRPr="004B1B29">
        <w:rPr>
          <w:sz w:val="22"/>
          <w:szCs w:val="22"/>
        </w:rPr>
        <w:fldChar w:fldCharType="separate"/>
      </w:r>
      <w:r w:rsidRPr="004B1B29">
        <w:rPr>
          <w:sz w:val="22"/>
          <w:szCs w:val="22"/>
        </w:rPr>
        <w:fldChar w:fldCharType="end"/>
      </w:r>
      <w:r w:rsidRPr="004B1B29">
        <w:rPr>
          <w:sz w:val="22"/>
          <w:szCs w:val="22"/>
        </w:rPr>
        <w:t xml:space="preserve"> </w:t>
      </w:r>
      <w:r w:rsidR="00CA1337">
        <w:rPr>
          <w:sz w:val="22"/>
          <w:szCs w:val="22"/>
        </w:rPr>
        <w:t xml:space="preserve">Copia fotostatica del codice Iban del conto corrente o della carta ricaricabile intestato al dichiarante </w:t>
      </w:r>
    </w:p>
    <w:p w14:paraId="03BF4E9F" w14:textId="0B55BD45" w:rsidR="00E6591A" w:rsidRDefault="00E6591A" w:rsidP="00E6591A">
      <w:pPr>
        <w:ind w:left="6372" w:firstLine="708"/>
        <w:jc w:val="both"/>
        <w:rPr>
          <w:sz w:val="22"/>
          <w:szCs w:val="22"/>
        </w:rPr>
      </w:pPr>
    </w:p>
    <w:p w14:paraId="734ABF3B" w14:textId="77777777" w:rsidR="005622C8" w:rsidRPr="004B1B29" w:rsidRDefault="005622C8" w:rsidP="00E6591A">
      <w:pPr>
        <w:ind w:left="6372" w:firstLine="708"/>
        <w:jc w:val="both"/>
        <w:rPr>
          <w:sz w:val="22"/>
          <w:szCs w:val="22"/>
        </w:rPr>
      </w:pPr>
    </w:p>
    <w:p w14:paraId="5D37C9D4" w14:textId="77777777" w:rsidR="00E6591A" w:rsidRPr="004B1B29" w:rsidRDefault="00E6591A" w:rsidP="00E6591A">
      <w:pPr>
        <w:ind w:left="6372" w:firstLine="708"/>
        <w:jc w:val="both"/>
        <w:rPr>
          <w:sz w:val="22"/>
          <w:szCs w:val="22"/>
        </w:rPr>
      </w:pPr>
      <w:r w:rsidRPr="004B1B29">
        <w:rPr>
          <w:sz w:val="22"/>
          <w:szCs w:val="22"/>
        </w:rPr>
        <w:t>FIRMA</w:t>
      </w:r>
    </w:p>
    <w:p w14:paraId="4046C054" w14:textId="77777777" w:rsidR="00E6591A" w:rsidRPr="004B1B29" w:rsidRDefault="00E6591A" w:rsidP="00E6591A">
      <w:pPr>
        <w:jc w:val="right"/>
        <w:rPr>
          <w:sz w:val="22"/>
          <w:szCs w:val="22"/>
        </w:rPr>
      </w:pPr>
      <w:r w:rsidRPr="004B1B29">
        <w:rPr>
          <w:sz w:val="22"/>
          <w:szCs w:val="22"/>
        </w:rPr>
        <w:tab/>
      </w:r>
      <w:r w:rsidRPr="004B1B29">
        <w:rPr>
          <w:sz w:val="22"/>
          <w:szCs w:val="22"/>
        </w:rPr>
        <w:tab/>
      </w:r>
      <w:r w:rsidRPr="004B1B29">
        <w:rPr>
          <w:sz w:val="22"/>
          <w:szCs w:val="22"/>
        </w:rPr>
        <w:tab/>
      </w:r>
      <w:r w:rsidRPr="004B1B29">
        <w:rPr>
          <w:sz w:val="22"/>
          <w:szCs w:val="22"/>
        </w:rPr>
        <w:tab/>
      </w:r>
      <w:r w:rsidRPr="004B1B29">
        <w:rPr>
          <w:sz w:val="22"/>
          <w:szCs w:val="22"/>
        </w:rPr>
        <w:tab/>
      </w:r>
      <w:r w:rsidRPr="004B1B29">
        <w:rPr>
          <w:sz w:val="22"/>
          <w:szCs w:val="22"/>
        </w:rPr>
        <w:tab/>
      </w:r>
      <w:r w:rsidRPr="004B1B29">
        <w:rPr>
          <w:sz w:val="22"/>
          <w:szCs w:val="22"/>
        </w:rPr>
        <w:tab/>
      </w:r>
      <w:r w:rsidRPr="004B1B29">
        <w:rPr>
          <w:sz w:val="22"/>
          <w:szCs w:val="22"/>
        </w:rPr>
        <w:tab/>
        <w:t>___________________________________</w:t>
      </w:r>
    </w:p>
    <w:p w14:paraId="1B0CEBC9" w14:textId="0C8F93DA" w:rsidR="00E6591A" w:rsidRDefault="00E6591A" w:rsidP="00E6591A">
      <w:pPr>
        <w:pStyle w:val="Corpodeltesto2"/>
        <w:spacing w:after="0" w:line="360" w:lineRule="auto"/>
        <w:rPr>
          <w:sz w:val="22"/>
          <w:szCs w:val="22"/>
        </w:rPr>
      </w:pPr>
    </w:p>
    <w:p w14:paraId="7B27C2E5" w14:textId="4BC6E90D" w:rsidR="005622C8" w:rsidRDefault="005622C8" w:rsidP="00E6591A">
      <w:pPr>
        <w:pStyle w:val="Corpodeltesto2"/>
        <w:spacing w:after="0" w:line="360" w:lineRule="auto"/>
        <w:rPr>
          <w:sz w:val="22"/>
          <w:szCs w:val="22"/>
        </w:rPr>
      </w:pPr>
    </w:p>
    <w:p w14:paraId="5CDC2920" w14:textId="0090B92A" w:rsidR="00FE72B2" w:rsidRDefault="00FE72B2" w:rsidP="00CA1337">
      <w:pPr>
        <w:rPr>
          <w:b/>
          <w:bCs/>
          <w:sz w:val="22"/>
          <w:szCs w:val="22"/>
        </w:rPr>
      </w:pPr>
      <w:r w:rsidRPr="004B1B29">
        <w:rPr>
          <w:b/>
          <w:bCs/>
          <w:sz w:val="22"/>
          <w:szCs w:val="22"/>
        </w:rPr>
        <w:t>Informativa privacy ai sensi del regolamento 679/2016/UE</w:t>
      </w:r>
    </w:p>
    <w:p w14:paraId="0EB83A41" w14:textId="77777777" w:rsidR="002F7286" w:rsidRPr="004B1B29" w:rsidRDefault="002F7286" w:rsidP="00FE72B2">
      <w:pPr>
        <w:jc w:val="center"/>
        <w:rPr>
          <w:b/>
          <w:bCs/>
          <w:sz w:val="22"/>
          <w:szCs w:val="22"/>
        </w:rPr>
      </w:pPr>
    </w:p>
    <w:p w14:paraId="2F7A3A5F" w14:textId="7F1E0F65" w:rsidR="00FE72B2" w:rsidRPr="004B1B29" w:rsidRDefault="00FE72B2" w:rsidP="00FE72B2">
      <w:pPr>
        <w:jc w:val="both"/>
        <w:rPr>
          <w:sz w:val="22"/>
          <w:szCs w:val="22"/>
        </w:rPr>
      </w:pPr>
      <w:r w:rsidRPr="004B1B29">
        <w:rPr>
          <w:sz w:val="22"/>
          <w:szCs w:val="22"/>
        </w:rPr>
        <w:t>Si comunica che tutti i dati personali (comuni identificativi, sensibili e/o giudiziari) comunicati al comune di Lula saranno trattati per finalità istituzionali nel rispetto delle prescrizioni previste Regolamento 679/2016/UE. Il trattamento dei dati personali avviene utilizzando strumenti e supporti sia cartacei che informatici. Il titolare del trattamento dei dati personali è il Comune di Lula. L’interessato può esercitare i diritti previsti dagli articoli 15,16,17,18,20,21e22 del Regolamento 679/2016/UE.</w:t>
      </w:r>
    </w:p>
    <w:p w14:paraId="6418C750" w14:textId="796300A2" w:rsidR="005622C8" w:rsidRPr="005622C8" w:rsidRDefault="00FE72B2" w:rsidP="00FE72B2">
      <w:pPr>
        <w:jc w:val="both"/>
        <w:rPr>
          <w:color w:val="0070C0"/>
          <w:sz w:val="22"/>
          <w:szCs w:val="22"/>
          <w:u w:val="single"/>
        </w:rPr>
      </w:pPr>
      <w:r w:rsidRPr="004B1B29">
        <w:rPr>
          <w:sz w:val="22"/>
          <w:szCs w:val="22"/>
        </w:rPr>
        <w:t xml:space="preserve">Per ulteriori precisazioni si rinvia integralmente all'informativa per il trattamento dei dati personali pubblicata nel sito istituzionale al seguente </w:t>
      </w:r>
      <w:r w:rsidRPr="005622C8">
        <w:rPr>
          <w:color w:val="0070C0"/>
          <w:sz w:val="22"/>
          <w:szCs w:val="22"/>
          <w:u w:val="single"/>
        </w:rPr>
        <w:t xml:space="preserve">link: </w:t>
      </w:r>
      <w:hyperlink r:id="rId9" w:history="1">
        <w:r w:rsidRPr="005622C8">
          <w:rPr>
            <w:color w:val="0070C0"/>
            <w:sz w:val="22"/>
            <w:szCs w:val="22"/>
            <w:u w:val="single"/>
          </w:rPr>
          <w:t>www.comune.lula.nu.it/index.php/tzente/privacy</w:t>
        </w:r>
      </w:hyperlink>
      <w:r w:rsidR="005622C8">
        <w:rPr>
          <w:color w:val="0070C0"/>
          <w:sz w:val="22"/>
          <w:szCs w:val="22"/>
          <w:u w:val="single"/>
        </w:rPr>
        <w:t>;</w:t>
      </w:r>
    </w:p>
    <w:p w14:paraId="4383D75A" w14:textId="1F87C519" w:rsidR="00E6591A" w:rsidRPr="004B1B29" w:rsidRDefault="00E6591A" w:rsidP="00FE72B2">
      <w:pPr>
        <w:jc w:val="both"/>
        <w:rPr>
          <w:sz w:val="22"/>
          <w:szCs w:val="22"/>
        </w:rPr>
      </w:pPr>
    </w:p>
    <w:p w14:paraId="4D49D774" w14:textId="77777777" w:rsidR="00CA1337" w:rsidRDefault="00CA1337" w:rsidP="005622C8">
      <w:pPr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300FC65B" w14:textId="4F716C05" w:rsidR="005622C8" w:rsidRPr="004B1B29" w:rsidRDefault="005622C8" w:rsidP="005622C8">
      <w:pPr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4B1B2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4B1B29">
        <w:rPr>
          <w:sz w:val="22"/>
          <w:szCs w:val="22"/>
        </w:rPr>
        <w:instrText xml:space="preserve"> FORMCHECKBOX </w:instrText>
      </w:r>
      <w:r w:rsidRPr="004B1B29">
        <w:rPr>
          <w:sz w:val="22"/>
          <w:szCs w:val="22"/>
        </w:rPr>
      </w:r>
      <w:r w:rsidRPr="004B1B29">
        <w:rPr>
          <w:sz w:val="22"/>
          <w:szCs w:val="22"/>
        </w:rPr>
        <w:fldChar w:fldCharType="separate"/>
      </w:r>
      <w:r w:rsidRPr="004B1B29">
        <w:rPr>
          <w:sz w:val="22"/>
          <w:szCs w:val="22"/>
        </w:rPr>
        <w:fldChar w:fldCharType="end"/>
      </w:r>
      <w:r w:rsidRPr="004B1B29">
        <w:rPr>
          <w:sz w:val="22"/>
          <w:szCs w:val="22"/>
        </w:rPr>
        <w:t xml:space="preserve">Dichiara di aver preso visione dell'informativa inerente </w:t>
      </w:r>
      <w:proofErr w:type="gramStart"/>
      <w:r w:rsidRPr="004B1B29">
        <w:rPr>
          <w:sz w:val="22"/>
          <w:szCs w:val="22"/>
        </w:rPr>
        <w:t>il</w:t>
      </w:r>
      <w:proofErr w:type="gramEnd"/>
      <w:r w:rsidRPr="004B1B29">
        <w:rPr>
          <w:sz w:val="22"/>
          <w:szCs w:val="22"/>
        </w:rPr>
        <w:t xml:space="preserve"> trattamento dei dati personali nel perseguimento delle finalità</w:t>
      </w:r>
      <w:r>
        <w:rPr>
          <w:sz w:val="22"/>
          <w:szCs w:val="22"/>
        </w:rPr>
        <w:t xml:space="preserve"> </w:t>
      </w:r>
      <w:r w:rsidRPr="004B1B29">
        <w:rPr>
          <w:sz w:val="22"/>
          <w:szCs w:val="22"/>
        </w:rPr>
        <w:t>connesse al procedimento e di averla compresa in tutte le sue parti.</w:t>
      </w:r>
    </w:p>
    <w:p w14:paraId="68396A4C" w14:textId="77777777" w:rsidR="005622C8" w:rsidRPr="004B1B29" w:rsidRDefault="005622C8" w:rsidP="005622C8">
      <w:pPr>
        <w:pStyle w:val="Paragrafoelenco"/>
        <w:autoSpaceDN w:val="0"/>
        <w:adjustRightInd w:val="0"/>
        <w:spacing w:line="360" w:lineRule="auto"/>
        <w:ind w:left="426"/>
        <w:jc w:val="both"/>
        <w:rPr>
          <w:sz w:val="22"/>
          <w:szCs w:val="22"/>
        </w:rPr>
      </w:pPr>
    </w:p>
    <w:p w14:paraId="33E963F9" w14:textId="77777777" w:rsidR="00E6591A" w:rsidRPr="004B1B29" w:rsidRDefault="00E6591A" w:rsidP="00E6591A">
      <w:pPr>
        <w:ind w:left="6372" w:firstLine="708"/>
        <w:jc w:val="both"/>
        <w:rPr>
          <w:sz w:val="22"/>
          <w:szCs w:val="22"/>
        </w:rPr>
      </w:pPr>
    </w:p>
    <w:p w14:paraId="1BAD1DDA" w14:textId="77777777" w:rsidR="00E6591A" w:rsidRPr="004B1B29" w:rsidRDefault="00E6591A" w:rsidP="00E6591A">
      <w:pPr>
        <w:ind w:left="6372" w:firstLine="708"/>
        <w:jc w:val="both"/>
        <w:rPr>
          <w:sz w:val="22"/>
          <w:szCs w:val="22"/>
        </w:rPr>
      </w:pPr>
      <w:r w:rsidRPr="004B1B29">
        <w:rPr>
          <w:sz w:val="22"/>
          <w:szCs w:val="22"/>
        </w:rPr>
        <w:t>FIRMA</w:t>
      </w:r>
    </w:p>
    <w:p w14:paraId="3B669A13" w14:textId="100D2E29" w:rsidR="00FE72B2" w:rsidRPr="00EF6767" w:rsidRDefault="00E6591A" w:rsidP="005E014A">
      <w:pPr>
        <w:jc w:val="right"/>
        <w:rPr>
          <w:sz w:val="22"/>
          <w:szCs w:val="22"/>
        </w:rPr>
      </w:pPr>
      <w:r w:rsidRPr="004B1B29">
        <w:rPr>
          <w:sz w:val="22"/>
          <w:szCs w:val="22"/>
        </w:rPr>
        <w:tab/>
      </w:r>
      <w:r w:rsidRPr="004B1B29">
        <w:rPr>
          <w:sz w:val="22"/>
          <w:szCs w:val="22"/>
        </w:rPr>
        <w:tab/>
      </w:r>
      <w:r w:rsidRPr="004B1B29">
        <w:rPr>
          <w:sz w:val="22"/>
          <w:szCs w:val="22"/>
        </w:rPr>
        <w:tab/>
      </w:r>
      <w:r w:rsidRPr="004B1B29">
        <w:rPr>
          <w:sz w:val="22"/>
          <w:szCs w:val="22"/>
        </w:rPr>
        <w:tab/>
      </w:r>
      <w:r w:rsidRPr="004B1B29">
        <w:rPr>
          <w:sz w:val="22"/>
          <w:szCs w:val="22"/>
        </w:rPr>
        <w:tab/>
      </w:r>
      <w:r w:rsidRPr="004B1B29">
        <w:rPr>
          <w:sz w:val="22"/>
          <w:szCs w:val="22"/>
        </w:rPr>
        <w:tab/>
      </w:r>
      <w:r w:rsidRPr="004B1B29">
        <w:rPr>
          <w:sz w:val="22"/>
          <w:szCs w:val="22"/>
        </w:rPr>
        <w:tab/>
      </w:r>
      <w:r w:rsidRPr="004B1B29">
        <w:rPr>
          <w:sz w:val="22"/>
          <w:szCs w:val="22"/>
        </w:rPr>
        <w:tab/>
        <w:t>___________________________________</w:t>
      </w:r>
    </w:p>
    <w:sectPr w:rsidR="00FE72B2" w:rsidRPr="00EF6767" w:rsidSect="00FE72B2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pgNumType w:start="1"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CA5EB" w14:textId="77777777" w:rsidR="008E7DE5" w:rsidRDefault="008E7DE5">
      <w:r>
        <w:separator/>
      </w:r>
    </w:p>
  </w:endnote>
  <w:endnote w:type="continuationSeparator" w:id="0">
    <w:p w14:paraId="044A0F10" w14:textId="77777777" w:rsidR="008E7DE5" w:rsidRDefault="008E7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 Bk BT">
    <w:altName w:val="Arial"/>
    <w:charset w:val="00"/>
    <w:family w:val="swiss"/>
    <w:pitch w:val="variable"/>
    <w:sig w:usb0="00000001" w:usb1="00000000" w:usb2="00000000" w:usb3="00000000" w:csb0="0000001B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venir Lt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0A9A7" w14:textId="77777777" w:rsidR="008E7DE5" w:rsidRDefault="008E7DE5" w:rsidP="00DB214C">
    <w:pPr>
      <w:pStyle w:val="Nessunaspaziatura"/>
      <w:pBdr>
        <w:bottom w:val="single" w:sz="12" w:space="1" w:color="auto"/>
      </w:pBdr>
      <w:tabs>
        <w:tab w:val="left" w:pos="470"/>
      </w:tabs>
      <w:rPr>
        <w:rFonts w:asciiTheme="minorHAnsi" w:hAnsiTheme="minorHAnsi"/>
      </w:rPr>
    </w:pPr>
    <w:r>
      <w:rPr>
        <w:rFonts w:asciiTheme="minorHAnsi" w:hAnsiTheme="minorHAnsi"/>
      </w:rPr>
      <w:tab/>
    </w:r>
  </w:p>
  <w:p w14:paraId="51093B51" w14:textId="77777777" w:rsidR="008E7DE5" w:rsidRPr="001F2EAA" w:rsidRDefault="008E7DE5" w:rsidP="00540EEC">
    <w:pPr>
      <w:pStyle w:val="Nessunaspaziatura"/>
      <w:rPr>
        <w:rFonts w:asciiTheme="minorHAnsi" w:hAnsiTheme="minorHAnsi"/>
        <w:sz w:val="20"/>
        <w:szCs w:val="20"/>
      </w:rPr>
    </w:pPr>
    <w:r w:rsidRPr="001F2EAA">
      <w:rPr>
        <w:rFonts w:asciiTheme="minorHAnsi" w:hAnsiTheme="minorHAnsi"/>
        <w:sz w:val="20"/>
        <w:szCs w:val="20"/>
      </w:rPr>
      <w:t xml:space="preserve"> Via dei Mille 11 Tel. 0784/417900 </w:t>
    </w:r>
  </w:p>
  <w:p w14:paraId="6A356F7C" w14:textId="77777777" w:rsidR="008E7DE5" w:rsidRPr="001F2EAA" w:rsidRDefault="008E7DE5" w:rsidP="00540EEC">
    <w:pPr>
      <w:pStyle w:val="Nessunaspaziatura"/>
      <w:rPr>
        <w:rFonts w:asciiTheme="minorHAnsi" w:hAnsiTheme="minorHAnsi"/>
        <w:sz w:val="20"/>
        <w:szCs w:val="20"/>
      </w:rPr>
    </w:pPr>
    <w:r w:rsidRPr="001F2EAA">
      <w:rPr>
        <w:rFonts w:asciiTheme="minorHAnsi" w:hAnsiTheme="minorHAnsi"/>
        <w:sz w:val="20"/>
        <w:szCs w:val="20"/>
      </w:rPr>
      <w:t xml:space="preserve">E-mail: </w:t>
    </w:r>
    <w:hyperlink r:id="rId1" w:history="1">
      <w:r w:rsidRPr="001F2EAA">
        <w:rPr>
          <w:rStyle w:val="Collegamentoipertestuale"/>
          <w:rFonts w:asciiTheme="minorHAnsi" w:hAnsiTheme="minorHAnsi"/>
          <w:sz w:val="20"/>
          <w:szCs w:val="20"/>
        </w:rPr>
        <w:t>protocollo@comune.lula.nu.it</w:t>
      </w:r>
    </w:hyperlink>
    <w:r w:rsidRPr="001F2EAA">
      <w:rPr>
        <w:rStyle w:val="Collegamentoipertestuale"/>
        <w:rFonts w:asciiTheme="minorHAnsi" w:hAnsiTheme="minorHAnsi"/>
        <w:sz w:val="20"/>
        <w:szCs w:val="20"/>
      </w:rPr>
      <w:t xml:space="preserve"> – protocollo@pec.comune.lula.nu.it</w:t>
    </w:r>
  </w:p>
  <w:p w14:paraId="1F02D8D1" w14:textId="77777777" w:rsidR="008E7DE5" w:rsidRPr="001F2EAA" w:rsidRDefault="008E7DE5" w:rsidP="00540EEC">
    <w:pPr>
      <w:pStyle w:val="Nessunaspaziatura"/>
      <w:rPr>
        <w:rFonts w:asciiTheme="minorHAnsi" w:hAnsiTheme="minorHAnsi"/>
        <w:sz w:val="20"/>
        <w:szCs w:val="20"/>
      </w:rPr>
    </w:pPr>
  </w:p>
  <w:p w14:paraId="4B448B90" w14:textId="77777777" w:rsidR="008E7DE5" w:rsidRPr="00A729AD" w:rsidRDefault="008E7DE5" w:rsidP="00540EEC">
    <w:pPr>
      <w:pStyle w:val="Nessunaspaziatura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AE4BE" w14:textId="77777777" w:rsidR="008E7DE5" w:rsidRDefault="008E7DE5">
      <w:r>
        <w:separator/>
      </w:r>
    </w:p>
  </w:footnote>
  <w:footnote w:type="continuationSeparator" w:id="0">
    <w:p w14:paraId="7DF166D2" w14:textId="77777777" w:rsidR="008E7DE5" w:rsidRDefault="008E7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308"/>
      <w:gridCol w:w="4216"/>
    </w:tblGrid>
    <w:tr w:rsidR="008E7DE5" w14:paraId="74A2D176" w14:textId="77777777" w:rsidTr="001F2EAA">
      <w:tc>
        <w:tcPr>
          <w:tcW w:w="1308" w:type="dxa"/>
        </w:tcPr>
        <w:p w14:paraId="6826F433" w14:textId="77777777" w:rsidR="008E7DE5" w:rsidRDefault="008E7DE5" w:rsidP="004577DD">
          <w:pPr>
            <w:pStyle w:val="Titolo"/>
            <w:tabs>
              <w:tab w:val="num" w:pos="720"/>
            </w:tabs>
          </w:pPr>
          <w:r>
            <w:object w:dxaOrig="9218" w:dyaOrig="11880" w14:anchorId="6FB85CE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45pt;height:51pt" fillcolor="window">
                <v:imagedata r:id="rId1" o:title=""/>
              </v:shape>
              <o:OLEObject Type="Embed" ProgID="MSPhotoEd.3" ShapeID="_x0000_i1026" DrawAspect="Content" ObjectID="_1846742412" r:id="rId2"/>
            </w:object>
          </w:r>
        </w:p>
      </w:tc>
      <w:tc>
        <w:tcPr>
          <w:tcW w:w="4216" w:type="dxa"/>
        </w:tcPr>
        <w:p w14:paraId="39734835" w14:textId="77777777" w:rsidR="008E7DE5" w:rsidRPr="00CA2328" w:rsidRDefault="008E7DE5" w:rsidP="00E2620E">
          <w:pPr>
            <w:pStyle w:val="Citazione"/>
          </w:pPr>
          <w:r w:rsidRPr="00CA2328">
            <w:t>COMUNE DI LULA</w:t>
          </w:r>
        </w:p>
        <w:p w14:paraId="16A5E083" w14:textId="77777777" w:rsidR="008E7DE5" w:rsidRPr="001F2EAA" w:rsidRDefault="008E7DE5" w:rsidP="00E2620E">
          <w:pPr>
            <w:pStyle w:val="Citazione"/>
            <w:rPr>
              <w:sz w:val="20"/>
              <w:szCs w:val="20"/>
            </w:rPr>
          </w:pPr>
          <w:r w:rsidRPr="001F2EAA">
            <w:rPr>
              <w:sz w:val="20"/>
              <w:szCs w:val="20"/>
            </w:rPr>
            <w:t>Area Amministrativa e Affari Generali</w:t>
          </w:r>
        </w:p>
      </w:tc>
    </w:tr>
  </w:tbl>
  <w:p w14:paraId="254A8DD6" w14:textId="77777777" w:rsidR="008E7DE5" w:rsidRDefault="008E7DE5" w:rsidP="001F2EAA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pt;height:9pt" o:bullet="t">
        <v:imagedata r:id="rId1" o:title="BD14755_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</w:abstractNum>
  <w:abstractNum w:abstractNumId="2" w15:restartNumberingAfterBreak="0">
    <w:nsid w:val="000032DB"/>
    <w:multiLevelType w:val="hybridMultilevel"/>
    <w:tmpl w:val="B382028C"/>
    <w:lvl w:ilvl="0" w:tplc="1EE6BEFC">
      <w:start w:val="1"/>
      <w:numFmt w:val="none"/>
      <w:lvlText w:val="5.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E16AA8"/>
    <w:multiLevelType w:val="hybridMultilevel"/>
    <w:tmpl w:val="E4F87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B0EEB"/>
    <w:multiLevelType w:val="hybridMultilevel"/>
    <w:tmpl w:val="02A00586"/>
    <w:lvl w:ilvl="0" w:tplc="2F3802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2557E"/>
    <w:multiLevelType w:val="multilevel"/>
    <w:tmpl w:val="E9B8B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AF33441"/>
    <w:multiLevelType w:val="hybridMultilevel"/>
    <w:tmpl w:val="AD10CBA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BF02DE4"/>
    <w:multiLevelType w:val="hybridMultilevel"/>
    <w:tmpl w:val="80688A3E"/>
    <w:lvl w:ilvl="0" w:tplc="2FE48A48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D24EB"/>
    <w:multiLevelType w:val="hybridMultilevel"/>
    <w:tmpl w:val="E9B8BAE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9E47928"/>
    <w:multiLevelType w:val="hybridMultilevel"/>
    <w:tmpl w:val="0A024CF0"/>
    <w:lvl w:ilvl="0" w:tplc="88B4D208">
      <w:numFmt w:val="bullet"/>
      <w:lvlText w:val="-"/>
      <w:lvlJc w:val="left"/>
      <w:pPr>
        <w:ind w:left="1068" w:hanging="360"/>
      </w:pPr>
      <w:rPr>
        <w:rFonts w:ascii="Calibri" w:eastAsia="Arial Unicode MS" w:hAnsi="Calibri" w:cs="Gautam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D631B37"/>
    <w:multiLevelType w:val="hybridMultilevel"/>
    <w:tmpl w:val="84960A04"/>
    <w:lvl w:ilvl="0" w:tplc="2FE48A48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7564C"/>
    <w:multiLevelType w:val="hybridMultilevel"/>
    <w:tmpl w:val="ADF4052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B05FC2"/>
    <w:multiLevelType w:val="hybridMultilevel"/>
    <w:tmpl w:val="D33670C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B4F77"/>
    <w:multiLevelType w:val="hybridMultilevel"/>
    <w:tmpl w:val="B0C4F38C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E72DB"/>
    <w:multiLevelType w:val="hybridMultilevel"/>
    <w:tmpl w:val="2E76CF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53CB7"/>
    <w:multiLevelType w:val="hybridMultilevel"/>
    <w:tmpl w:val="A4A85D4E"/>
    <w:lvl w:ilvl="0" w:tplc="FFE0B72C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D5674"/>
    <w:multiLevelType w:val="hybridMultilevel"/>
    <w:tmpl w:val="D3DC1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C7705"/>
    <w:multiLevelType w:val="multilevel"/>
    <w:tmpl w:val="8C38C738"/>
    <w:lvl w:ilvl="0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FC08FF"/>
    <w:multiLevelType w:val="hybridMultilevel"/>
    <w:tmpl w:val="A6A6DE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134358"/>
    <w:multiLevelType w:val="singleLevel"/>
    <w:tmpl w:val="832A83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0A90615"/>
    <w:multiLevelType w:val="multilevel"/>
    <w:tmpl w:val="8E527D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3D5524"/>
    <w:multiLevelType w:val="hybridMultilevel"/>
    <w:tmpl w:val="08284836"/>
    <w:lvl w:ilvl="0" w:tplc="2F146FC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7028BD"/>
    <w:multiLevelType w:val="multilevel"/>
    <w:tmpl w:val="8E527D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F167F"/>
    <w:multiLevelType w:val="multilevel"/>
    <w:tmpl w:val="658E60D8"/>
    <w:lvl w:ilvl="0">
      <w:start w:val="1"/>
      <w:numFmt w:val="none"/>
      <w:lvlText w:val="5.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212917"/>
    <w:multiLevelType w:val="hybridMultilevel"/>
    <w:tmpl w:val="1CFEBF22"/>
    <w:lvl w:ilvl="0" w:tplc="88B4D208">
      <w:numFmt w:val="bullet"/>
      <w:lvlText w:val="-"/>
      <w:lvlJc w:val="left"/>
      <w:pPr>
        <w:ind w:left="1428" w:hanging="360"/>
      </w:pPr>
      <w:rPr>
        <w:rFonts w:ascii="Calibri" w:eastAsia="Arial Unicode MS" w:hAnsi="Calibri" w:cs="Gautam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C964F4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D3C4886"/>
    <w:multiLevelType w:val="hybridMultilevel"/>
    <w:tmpl w:val="449A441E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F9F3F81"/>
    <w:multiLevelType w:val="multilevel"/>
    <w:tmpl w:val="658E60D8"/>
    <w:lvl w:ilvl="0">
      <w:start w:val="1"/>
      <w:numFmt w:val="none"/>
      <w:lvlText w:val="5.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2202F9"/>
    <w:multiLevelType w:val="hybridMultilevel"/>
    <w:tmpl w:val="47DC28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03EE7"/>
    <w:multiLevelType w:val="multilevel"/>
    <w:tmpl w:val="B382028C"/>
    <w:lvl w:ilvl="0">
      <w:start w:val="1"/>
      <w:numFmt w:val="none"/>
      <w:lvlText w:val="5.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4855EB"/>
    <w:multiLevelType w:val="hybridMultilevel"/>
    <w:tmpl w:val="C166E4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03F"/>
    <w:multiLevelType w:val="hybridMultilevel"/>
    <w:tmpl w:val="D0DAE622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5C9102AC"/>
    <w:multiLevelType w:val="multilevel"/>
    <w:tmpl w:val="658E60D8"/>
    <w:lvl w:ilvl="0">
      <w:start w:val="1"/>
      <w:numFmt w:val="none"/>
      <w:lvlText w:val="5.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F87A8F"/>
    <w:multiLevelType w:val="hybridMultilevel"/>
    <w:tmpl w:val="5FAE10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C7D0E"/>
    <w:multiLevelType w:val="hybridMultilevel"/>
    <w:tmpl w:val="C7F23D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24485C"/>
    <w:multiLevelType w:val="hybridMultilevel"/>
    <w:tmpl w:val="8E527D1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F24BF8"/>
    <w:multiLevelType w:val="multilevel"/>
    <w:tmpl w:val="3B360F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ED0899"/>
    <w:multiLevelType w:val="hybridMultilevel"/>
    <w:tmpl w:val="1D828CA2"/>
    <w:lvl w:ilvl="0" w:tplc="E040B5C4">
      <w:start w:val="1"/>
      <w:numFmt w:val="none"/>
      <w:lvlText w:val="6.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0819DE"/>
    <w:multiLevelType w:val="hybridMultilevel"/>
    <w:tmpl w:val="189C9F4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9626E51"/>
    <w:multiLevelType w:val="hybridMultilevel"/>
    <w:tmpl w:val="E8687DC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19494C"/>
    <w:multiLevelType w:val="hybridMultilevel"/>
    <w:tmpl w:val="78B4F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457192">
    <w:abstractNumId w:val="8"/>
  </w:num>
  <w:num w:numId="2" w16cid:durableId="372660499">
    <w:abstractNumId w:val="5"/>
  </w:num>
  <w:num w:numId="3" w16cid:durableId="1057241241">
    <w:abstractNumId w:val="2"/>
  </w:num>
  <w:num w:numId="4" w16cid:durableId="1770927913">
    <w:abstractNumId w:val="36"/>
  </w:num>
  <w:num w:numId="5" w16cid:durableId="2071613963">
    <w:abstractNumId w:val="27"/>
  </w:num>
  <w:num w:numId="6" w16cid:durableId="330564007">
    <w:abstractNumId w:val="39"/>
  </w:num>
  <w:num w:numId="7" w16cid:durableId="4748346">
    <w:abstractNumId w:val="32"/>
  </w:num>
  <w:num w:numId="8" w16cid:durableId="1179539618">
    <w:abstractNumId w:val="11"/>
  </w:num>
  <w:num w:numId="9" w16cid:durableId="1636715702">
    <w:abstractNumId w:val="23"/>
  </w:num>
  <w:num w:numId="10" w16cid:durableId="1080563627">
    <w:abstractNumId w:val="17"/>
  </w:num>
  <w:num w:numId="11" w16cid:durableId="558059348">
    <w:abstractNumId w:val="29"/>
  </w:num>
  <w:num w:numId="12" w16cid:durableId="903225792">
    <w:abstractNumId w:val="37"/>
  </w:num>
  <w:num w:numId="13" w16cid:durableId="410279630">
    <w:abstractNumId w:val="35"/>
  </w:num>
  <w:num w:numId="14" w16cid:durableId="456144692">
    <w:abstractNumId w:val="20"/>
  </w:num>
  <w:num w:numId="15" w16cid:durableId="901789386">
    <w:abstractNumId w:val="7"/>
  </w:num>
  <w:num w:numId="16" w16cid:durableId="2039775133">
    <w:abstractNumId w:val="22"/>
  </w:num>
  <w:num w:numId="17" w16cid:durableId="1429229495">
    <w:abstractNumId w:val="10"/>
  </w:num>
  <w:num w:numId="18" w16cid:durableId="1443113248">
    <w:abstractNumId w:val="25"/>
  </w:num>
  <w:num w:numId="19" w16cid:durableId="1674839437">
    <w:abstractNumId w:val="21"/>
  </w:num>
  <w:num w:numId="20" w16cid:durableId="299962221">
    <w:abstractNumId w:val="16"/>
  </w:num>
  <w:num w:numId="21" w16cid:durableId="2100566487">
    <w:abstractNumId w:val="4"/>
  </w:num>
  <w:num w:numId="22" w16cid:durableId="508756165">
    <w:abstractNumId w:val="9"/>
  </w:num>
  <w:num w:numId="23" w16cid:durableId="1661470142">
    <w:abstractNumId w:val="6"/>
  </w:num>
  <w:num w:numId="24" w16cid:durableId="1725521467">
    <w:abstractNumId w:val="24"/>
  </w:num>
  <w:num w:numId="25" w16cid:durableId="380522232">
    <w:abstractNumId w:val="15"/>
  </w:num>
  <w:num w:numId="26" w16cid:durableId="1447851329">
    <w:abstractNumId w:val="26"/>
  </w:num>
  <w:num w:numId="27" w16cid:durableId="1709139116">
    <w:abstractNumId w:val="0"/>
  </w:num>
  <w:num w:numId="28" w16cid:durableId="1160583825">
    <w:abstractNumId w:val="1"/>
  </w:num>
  <w:num w:numId="29" w16cid:durableId="560530102">
    <w:abstractNumId w:val="40"/>
  </w:num>
  <w:num w:numId="30" w16cid:durableId="229194605">
    <w:abstractNumId w:val="30"/>
  </w:num>
  <w:num w:numId="31" w16cid:durableId="1444568714">
    <w:abstractNumId w:val="3"/>
  </w:num>
  <w:num w:numId="32" w16cid:durableId="1983464819">
    <w:abstractNumId w:val="28"/>
  </w:num>
  <w:num w:numId="33" w16cid:durableId="486361921">
    <w:abstractNumId w:val="34"/>
  </w:num>
  <w:num w:numId="34" w16cid:durableId="551770064">
    <w:abstractNumId w:val="14"/>
  </w:num>
  <w:num w:numId="35" w16cid:durableId="77603614">
    <w:abstractNumId w:val="31"/>
  </w:num>
  <w:num w:numId="36" w16cid:durableId="1249849497">
    <w:abstractNumId w:val="38"/>
  </w:num>
  <w:num w:numId="37" w16cid:durableId="1996716997">
    <w:abstractNumId w:val="12"/>
  </w:num>
  <w:num w:numId="38" w16cid:durableId="1963413535">
    <w:abstractNumId w:val="19"/>
  </w:num>
  <w:num w:numId="39" w16cid:durableId="792947085">
    <w:abstractNumId w:val="13"/>
  </w:num>
  <w:num w:numId="40" w16cid:durableId="456721715">
    <w:abstractNumId w:val="33"/>
  </w:num>
  <w:num w:numId="41" w16cid:durableId="1088306714">
    <w:abstractNumId w:val="18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51659207"/>
  </wne:recipientData>
  <wne:recipientData>
    <wne:active wne:val="1"/>
    <wne:hash wne:val="496822538"/>
  </wne:recipientData>
  <wne:recipientData>
    <wne:active wne:val="1"/>
    <wne:hash wne:val="-1302272115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sociale2\Desktop\AFFARI GENERALI\SERVIZIO MENSA 2019-2020\Elenco genitori servizio mensa 2019-2020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Office Address List` "/>
    <w:odso>
      <w:fieldMapData>
        <w:column w:val="0"/>
        <w:lid w:val="it-IT"/>
      </w:fieldMapData>
      <w:fieldMapData>
        <w:type w:val="dbColumn"/>
        <w:name w:val="Titolo"/>
        <w:mappedName w:val="Titolo"/>
        <w:column w:val="0"/>
        <w:lid w:val="it-IT"/>
      </w:fieldMapData>
      <w:fieldMapData>
        <w:type w:val="dbColumn"/>
        <w:name w:val="Nome"/>
        <w:mappedName w:val="Nome"/>
        <w:column w:val="1"/>
        <w:lid w:val="it-IT"/>
      </w:fieldMapData>
      <w:fieldMapData>
        <w:column w:val="0"/>
        <w:lid w:val="it-IT"/>
      </w:fieldMapData>
      <w:fieldMapData>
        <w:type w:val="dbColumn"/>
        <w:name w:val="Cognome"/>
        <w:mappedName w:val="Cognome"/>
        <w:column w:val="2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Riga 1 indirizzo"/>
        <w:mappedName w:val="Indirizzo 1"/>
        <w:column w:val="3"/>
        <w:lid w:val="it-IT"/>
      </w:fieldMapData>
      <w:fieldMapData>
        <w:column w:val="0"/>
        <w:lid w:val="it-IT"/>
      </w:fieldMapData>
      <w:fieldMapData>
        <w:type w:val="dbColumn"/>
        <w:name w:val="Città"/>
        <w:mappedName w:val="Città"/>
        <w:column w:val="4"/>
        <w:lid w:val="it-IT"/>
      </w:fieldMapData>
      <w:fieldMapData>
        <w:type w:val="dbColumn"/>
        <w:name w:val="Provincia"/>
        <w:mappedName w:val="Stato"/>
        <w:column w:val="5"/>
        <w:lid w:val="it-IT"/>
      </w:fieldMapData>
      <w:fieldMapData>
        <w:type w:val="dbColumn"/>
        <w:name w:val="CAP"/>
        <w:mappedName w:val="CAP"/>
        <w:column w:val="6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recipientData r:id="rId2"/>
    </w:odso>
  </w:mailMerge>
  <w:defaultTabStop w:val="708"/>
  <w:hyphenationZone w:val="283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8F4"/>
    <w:rsid w:val="00000136"/>
    <w:rsid w:val="00000170"/>
    <w:rsid w:val="00000BE8"/>
    <w:rsid w:val="00001E1D"/>
    <w:rsid w:val="0000216D"/>
    <w:rsid w:val="00002625"/>
    <w:rsid w:val="00004F94"/>
    <w:rsid w:val="0000662F"/>
    <w:rsid w:val="00006D56"/>
    <w:rsid w:val="000075BC"/>
    <w:rsid w:val="00010DE8"/>
    <w:rsid w:val="00014BD1"/>
    <w:rsid w:val="00014E90"/>
    <w:rsid w:val="000158D3"/>
    <w:rsid w:val="00015DC8"/>
    <w:rsid w:val="000161C3"/>
    <w:rsid w:val="00017E6B"/>
    <w:rsid w:val="000321F8"/>
    <w:rsid w:val="00037DE1"/>
    <w:rsid w:val="00040A29"/>
    <w:rsid w:val="00042708"/>
    <w:rsid w:val="0004301D"/>
    <w:rsid w:val="0004433B"/>
    <w:rsid w:val="00044341"/>
    <w:rsid w:val="00044E9C"/>
    <w:rsid w:val="00046052"/>
    <w:rsid w:val="0004675A"/>
    <w:rsid w:val="00047231"/>
    <w:rsid w:val="00054608"/>
    <w:rsid w:val="0005494E"/>
    <w:rsid w:val="0005679F"/>
    <w:rsid w:val="0006085D"/>
    <w:rsid w:val="00063212"/>
    <w:rsid w:val="00067C11"/>
    <w:rsid w:val="00071B84"/>
    <w:rsid w:val="00072C4B"/>
    <w:rsid w:val="00072EA5"/>
    <w:rsid w:val="00075228"/>
    <w:rsid w:val="00075459"/>
    <w:rsid w:val="00075AB8"/>
    <w:rsid w:val="00075B3F"/>
    <w:rsid w:val="00076EB8"/>
    <w:rsid w:val="0007737F"/>
    <w:rsid w:val="00077D0B"/>
    <w:rsid w:val="000809D4"/>
    <w:rsid w:val="0008124E"/>
    <w:rsid w:val="000820BD"/>
    <w:rsid w:val="00084D52"/>
    <w:rsid w:val="000853D1"/>
    <w:rsid w:val="00085653"/>
    <w:rsid w:val="00085828"/>
    <w:rsid w:val="00085D35"/>
    <w:rsid w:val="00090972"/>
    <w:rsid w:val="00093DB7"/>
    <w:rsid w:val="000A0F81"/>
    <w:rsid w:val="000A38A7"/>
    <w:rsid w:val="000A38B9"/>
    <w:rsid w:val="000A5A38"/>
    <w:rsid w:val="000B2F9A"/>
    <w:rsid w:val="000B778A"/>
    <w:rsid w:val="000C4471"/>
    <w:rsid w:val="000C5943"/>
    <w:rsid w:val="000C68F4"/>
    <w:rsid w:val="000E04A6"/>
    <w:rsid w:val="000E39FB"/>
    <w:rsid w:val="000E561D"/>
    <w:rsid w:val="000E7CCD"/>
    <w:rsid w:val="000F01CE"/>
    <w:rsid w:val="000F4ABD"/>
    <w:rsid w:val="000F51B3"/>
    <w:rsid w:val="00100466"/>
    <w:rsid w:val="00102C3A"/>
    <w:rsid w:val="00102F48"/>
    <w:rsid w:val="0010513E"/>
    <w:rsid w:val="001056C2"/>
    <w:rsid w:val="0011015E"/>
    <w:rsid w:val="0011309D"/>
    <w:rsid w:val="00115382"/>
    <w:rsid w:val="0011623A"/>
    <w:rsid w:val="0012012C"/>
    <w:rsid w:val="00121062"/>
    <w:rsid w:val="0012131D"/>
    <w:rsid w:val="0012404F"/>
    <w:rsid w:val="001243D3"/>
    <w:rsid w:val="001276E1"/>
    <w:rsid w:val="00132508"/>
    <w:rsid w:val="00132E2E"/>
    <w:rsid w:val="00134FBD"/>
    <w:rsid w:val="001422D6"/>
    <w:rsid w:val="00142F72"/>
    <w:rsid w:val="00144770"/>
    <w:rsid w:val="001508D2"/>
    <w:rsid w:val="00152E92"/>
    <w:rsid w:val="001531D2"/>
    <w:rsid w:val="00154592"/>
    <w:rsid w:val="00154EEA"/>
    <w:rsid w:val="0015537D"/>
    <w:rsid w:val="001557FC"/>
    <w:rsid w:val="0015619F"/>
    <w:rsid w:val="00156669"/>
    <w:rsid w:val="001577E1"/>
    <w:rsid w:val="00157CAD"/>
    <w:rsid w:val="001612B5"/>
    <w:rsid w:val="00165A97"/>
    <w:rsid w:val="00172860"/>
    <w:rsid w:val="0017703D"/>
    <w:rsid w:val="00182133"/>
    <w:rsid w:val="001839E3"/>
    <w:rsid w:val="0018672B"/>
    <w:rsid w:val="00192819"/>
    <w:rsid w:val="001930FE"/>
    <w:rsid w:val="00197891"/>
    <w:rsid w:val="001A06C3"/>
    <w:rsid w:val="001A0C0A"/>
    <w:rsid w:val="001A4AD1"/>
    <w:rsid w:val="001A5BD1"/>
    <w:rsid w:val="001A6CA3"/>
    <w:rsid w:val="001A704D"/>
    <w:rsid w:val="001A7350"/>
    <w:rsid w:val="001B79D4"/>
    <w:rsid w:val="001B7D7C"/>
    <w:rsid w:val="001C053C"/>
    <w:rsid w:val="001C0C8E"/>
    <w:rsid w:val="001C5D2B"/>
    <w:rsid w:val="001D1E2A"/>
    <w:rsid w:val="001D20FC"/>
    <w:rsid w:val="001D4D28"/>
    <w:rsid w:val="001D6255"/>
    <w:rsid w:val="001E05F9"/>
    <w:rsid w:val="001E42D8"/>
    <w:rsid w:val="001F05CA"/>
    <w:rsid w:val="001F2EAA"/>
    <w:rsid w:val="001F5C82"/>
    <w:rsid w:val="001F6D52"/>
    <w:rsid w:val="00200BBA"/>
    <w:rsid w:val="002029BE"/>
    <w:rsid w:val="00203D34"/>
    <w:rsid w:val="00210800"/>
    <w:rsid w:val="0021202C"/>
    <w:rsid w:val="0021366D"/>
    <w:rsid w:val="00213C94"/>
    <w:rsid w:val="00213E95"/>
    <w:rsid w:val="00213F04"/>
    <w:rsid w:val="002158A7"/>
    <w:rsid w:val="002165EA"/>
    <w:rsid w:val="00217EE9"/>
    <w:rsid w:val="0022273A"/>
    <w:rsid w:val="0022680E"/>
    <w:rsid w:val="00234D0A"/>
    <w:rsid w:val="00234E5B"/>
    <w:rsid w:val="00235174"/>
    <w:rsid w:val="002365D1"/>
    <w:rsid w:val="00236C75"/>
    <w:rsid w:val="0023733B"/>
    <w:rsid w:val="0024122C"/>
    <w:rsid w:val="00241295"/>
    <w:rsid w:val="00243552"/>
    <w:rsid w:val="00252951"/>
    <w:rsid w:val="00256D63"/>
    <w:rsid w:val="00257EE9"/>
    <w:rsid w:val="002610F2"/>
    <w:rsid w:val="0026119D"/>
    <w:rsid w:val="002628EB"/>
    <w:rsid w:val="002655D3"/>
    <w:rsid w:val="002722A9"/>
    <w:rsid w:val="002739A1"/>
    <w:rsid w:val="002762F5"/>
    <w:rsid w:val="0027692D"/>
    <w:rsid w:val="00277B0C"/>
    <w:rsid w:val="00280611"/>
    <w:rsid w:val="002863D9"/>
    <w:rsid w:val="00290E6F"/>
    <w:rsid w:val="00294064"/>
    <w:rsid w:val="00294D75"/>
    <w:rsid w:val="00297C02"/>
    <w:rsid w:val="002A2205"/>
    <w:rsid w:val="002A7E06"/>
    <w:rsid w:val="002B0C4D"/>
    <w:rsid w:val="002B139D"/>
    <w:rsid w:val="002B5382"/>
    <w:rsid w:val="002B5EE7"/>
    <w:rsid w:val="002C27CE"/>
    <w:rsid w:val="002C3D85"/>
    <w:rsid w:val="002C5DC9"/>
    <w:rsid w:val="002C686A"/>
    <w:rsid w:val="002C739E"/>
    <w:rsid w:val="002C7A81"/>
    <w:rsid w:val="002D21AE"/>
    <w:rsid w:val="002D264D"/>
    <w:rsid w:val="002D3237"/>
    <w:rsid w:val="002D7E16"/>
    <w:rsid w:val="002E68AF"/>
    <w:rsid w:val="002F236E"/>
    <w:rsid w:val="002F2C3F"/>
    <w:rsid w:val="002F401C"/>
    <w:rsid w:val="002F44BD"/>
    <w:rsid w:val="002F4504"/>
    <w:rsid w:val="002F4A59"/>
    <w:rsid w:val="002F7286"/>
    <w:rsid w:val="00301380"/>
    <w:rsid w:val="00301734"/>
    <w:rsid w:val="00302CEF"/>
    <w:rsid w:val="00304639"/>
    <w:rsid w:val="00306C32"/>
    <w:rsid w:val="0030707A"/>
    <w:rsid w:val="00311C2F"/>
    <w:rsid w:val="003129FB"/>
    <w:rsid w:val="00313819"/>
    <w:rsid w:val="00313E20"/>
    <w:rsid w:val="0031467D"/>
    <w:rsid w:val="003157CD"/>
    <w:rsid w:val="00322F6C"/>
    <w:rsid w:val="0032340E"/>
    <w:rsid w:val="00323C3E"/>
    <w:rsid w:val="0033157F"/>
    <w:rsid w:val="00332043"/>
    <w:rsid w:val="003325C6"/>
    <w:rsid w:val="00333FA3"/>
    <w:rsid w:val="00341675"/>
    <w:rsid w:val="003424FA"/>
    <w:rsid w:val="00342CC0"/>
    <w:rsid w:val="003465D3"/>
    <w:rsid w:val="003530E1"/>
    <w:rsid w:val="003543E2"/>
    <w:rsid w:val="00355476"/>
    <w:rsid w:val="00356B5B"/>
    <w:rsid w:val="0036276A"/>
    <w:rsid w:val="0037198A"/>
    <w:rsid w:val="00373959"/>
    <w:rsid w:val="00376DFD"/>
    <w:rsid w:val="00377B39"/>
    <w:rsid w:val="00381A8E"/>
    <w:rsid w:val="00382941"/>
    <w:rsid w:val="00384245"/>
    <w:rsid w:val="00390F1B"/>
    <w:rsid w:val="00392BBA"/>
    <w:rsid w:val="00392DAD"/>
    <w:rsid w:val="00396F31"/>
    <w:rsid w:val="003A2E59"/>
    <w:rsid w:val="003A6908"/>
    <w:rsid w:val="003B03A5"/>
    <w:rsid w:val="003B0995"/>
    <w:rsid w:val="003B13B8"/>
    <w:rsid w:val="003C0C99"/>
    <w:rsid w:val="003C3BE4"/>
    <w:rsid w:val="003C71DC"/>
    <w:rsid w:val="003C7B99"/>
    <w:rsid w:val="003D08D1"/>
    <w:rsid w:val="003D0F4B"/>
    <w:rsid w:val="003D2586"/>
    <w:rsid w:val="003D2EB6"/>
    <w:rsid w:val="003D74BA"/>
    <w:rsid w:val="003D7FF9"/>
    <w:rsid w:val="003E00F0"/>
    <w:rsid w:val="003E165E"/>
    <w:rsid w:val="003E1C32"/>
    <w:rsid w:val="003E6820"/>
    <w:rsid w:val="003E6C2B"/>
    <w:rsid w:val="003E7A7F"/>
    <w:rsid w:val="003F2E36"/>
    <w:rsid w:val="004045AB"/>
    <w:rsid w:val="00404C30"/>
    <w:rsid w:val="0040575C"/>
    <w:rsid w:val="004062A5"/>
    <w:rsid w:val="0041545A"/>
    <w:rsid w:val="00416B27"/>
    <w:rsid w:val="00416CF0"/>
    <w:rsid w:val="00423300"/>
    <w:rsid w:val="00423F4C"/>
    <w:rsid w:val="0042400B"/>
    <w:rsid w:val="0043146D"/>
    <w:rsid w:val="00434111"/>
    <w:rsid w:val="00442CC2"/>
    <w:rsid w:val="0044305A"/>
    <w:rsid w:val="0044321A"/>
    <w:rsid w:val="00443D7D"/>
    <w:rsid w:val="0044487B"/>
    <w:rsid w:val="00446562"/>
    <w:rsid w:val="0044674A"/>
    <w:rsid w:val="00450151"/>
    <w:rsid w:val="00450C31"/>
    <w:rsid w:val="004577DD"/>
    <w:rsid w:val="00461ABF"/>
    <w:rsid w:val="004656D9"/>
    <w:rsid w:val="004661A7"/>
    <w:rsid w:val="00467921"/>
    <w:rsid w:val="00473810"/>
    <w:rsid w:val="00474155"/>
    <w:rsid w:val="004742DC"/>
    <w:rsid w:val="00476A61"/>
    <w:rsid w:val="00486584"/>
    <w:rsid w:val="0049051F"/>
    <w:rsid w:val="004927AF"/>
    <w:rsid w:val="00496F79"/>
    <w:rsid w:val="00497D8F"/>
    <w:rsid w:val="004B06EA"/>
    <w:rsid w:val="004B090F"/>
    <w:rsid w:val="004B1B29"/>
    <w:rsid w:val="004B4230"/>
    <w:rsid w:val="004B4648"/>
    <w:rsid w:val="004B6D20"/>
    <w:rsid w:val="004C3899"/>
    <w:rsid w:val="004C539C"/>
    <w:rsid w:val="004D2296"/>
    <w:rsid w:val="004D2C04"/>
    <w:rsid w:val="004D37E9"/>
    <w:rsid w:val="004D47CF"/>
    <w:rsid w:val="004D49C0"/>
    <w:rsid w:val="004D5FEF"/>
    <w:rsid w:val="004E0180"/>
    <w:rsid w:val="004E1ECC"/>
    <w:rsid w:val="004E39D3"/>
    <w:rsid w:val="004E3A65"/>
    <w:rsid w:val="004E4AB5"/>
    <w:rsid w:val="004E6073"/>
    <w:rsid w:val="004F09D8"/>
    <w:rsid w:val="004F1FD6"/>
    <w:rsid w:val="004F2D83"/>
    <w:rsid w:val="004F30C7"/>
    <w:rsid w:val="004F7AFA"/>
    <w:rsid w:val="00502CE6"/>
    <w:rsid w:val="00503256"/>
    <w:rsid w:val="00503CCD"/>
    <w:rsid w:val="005055E1"/>
    <w:rsid w:val="00512013"/>
    <w:rsid w:val="0051698B"/>
    <w:rsid w:val="005246B9"/>
    <w:rsid w:val="005246FD"/>
    <w:rsid w:val="00525003"/>
    <w:rsid w:val="005279C6"/>
    <w:rsid w:val="00530D01"/>
    <w:rsid w:val="005345D6"/>
    <w:rsid w:val="00534DA9"/>
    <w:rsid w:val="00534DB8"/>
    <w:rsid w:val="0053545B"/>
    <w:rsid w:val="0053671F"/>
    <w:rsid w:val="00540955"/>
    <w:rsid w:val="00540EEC"/>
    <w:rsid w:val="00542191"/>
    <w:rsid w:val="00552AB1"/>
    <w:rsid w:val="00553605"/>
    <w:rsid w:val="00555521"/>
    <w:rsid w:val="00556402"/>
    <w:rsid w:val="005622C8"/>
    <w:rsid w:val="00563E16"/>
    <w:rsid w:val="005654EC"/>
    <w:rsid w:val="0056749E"/>
    <w:rsid w:val="00570562"/>
    <w:rsid w:val="0057174E"/>
    <w:rsid w:val="00576E73"/>
    <w:rsid w:val="005776BE"/>
    <w:rsid w:val="00587345"/>
    <w:rsid w:val="005910A7"/>
    <w:rsid w:val="0059242D"/>
    <w:rsid w:val="005928BC"/>
    <w:rsid w:val="005930CA"/>
    <w:rsid w:val="005931C4"/>
    <w:rsid w:val="005949D7"/>
    <w:rsid w:val="00594E33"/>
    <w:rsid w:val="00594F1F"/>
    <w:rsid w:val="005964D6"/>
    <w:rsid w:val="00597209"/>
    <w:rsid w:val="005976A6"/>
    <w:rsid w:val="00597CC5"/>
    <w:rsid w:val="005A0169"/>
    <w:rsid w:val="005A294E"/>
    <w:rsid w:val="005B1C58"/>
    <w:rsid w:val="005B36A1"/>
    <w:rsid w:val="005B44A6"/>
    <w:rsid w:val="005B49BB"/>
    <w:rsid w:val="005C0A4B"/>
    <w:rsid w:val="005C312D"/>
    <w:rsid w:val="005C55C0"/>
    <w:rsid w:val="005C5688"/>
    <w:rsid w:val="005C6137"/>
    <w:rsid w:val="005C625E"/>
    <w:rsid w:val="005D0235"/>
    <w:rsid w:val="005D0A55"/>
    <w:rsid w:val="005D4819"/>
    <w:rsid w:val="005D5CBD"/>
    <w:rsid w:val="005D751F"/>
    <w:rsid w:val="005E014A"/>
    <w:rsid w:val="005E10C7"/>
    <w:rsid w:val="005E498F"/>
    <w:rsid w:val="005E78AE"/>
    <w:rsid w:val="005E7D28"/>
    <w:rsid w:val="005F15BB"/>
    <w:rsid w:val="005F2206"/>
    <w:rsid w:val="005F2371"/>
    <w:rsid w:val="005F2843"/>
    <w:rsid w:val="005F315F"/>
    <w:rsid w:val="005F4828"/>
    <w:rsid w:val="005F4E38"/>
    <w:rsid w:val="005F5980"/>
    <w:rsid w:val="005F62E1"/>
    <w:rsid w:val="005F6347"/>
    <w:rsid w:val="005F688B"/>
    <w:rsid w:val="006031F7"/>
    <w:rsid w:val="0060462D"/>
    <w:rsid w:val="00605EC5"/>
    <w:rsid w:val="00606144"/>
    <w:rsid w:val="00612C41"/>
    <w:rsid w:val="00613CF0"/>
    <w:rsid w:val="00616D6F"/>
    <w:rsid w:val="0061781A"/>
    <w:rsid w:val="006237CF"/>
    <w:rsid w:val="00623B5D"/>
    <w:rsid w:val="00626542"/>
    <w:rsid w:val="0063099E"/>
    <w:rsid w:val="00630F4D"/>
    <w:rsid w:val="00631F7E"/>
    <w:rsid w:val="0063699C"/>
    <w:rsid w:val="00640B40"/>
    <w:rsid w:val="00642C60"/>
    <w:rsid w:val="00645233"/>
    <w:rsid w:val="006472A2"/>
    <w:rsid w:val="00654C11"/>
    <w:rsid w:val="00655120"/>
    <w:rsid w:val="006555E5"/>
    <w:rsid w:val="00656D4F"/>
    <w:rsid w:val="006570C7"/>
    <w:rsid w:val="00661315"/>
    <w:rsid w:val="00662715"/>
    <w:rsid w:val="00665DE8"/>
    <w:rsid w:val="00666AAC"/>
    <w:rsid w:val="00667D40"/>
    <w:rsid w:val="006703A7"/>
    <w:rsid w:val="006704CE"/>
    <w:rsid w:val="0067311D"/>
    <w:rsid w:val="006744C7"/>
    <w:rsid w:val="006750A8"/>
    <w:rsid w:val="00675CD7"/>
    <w:rsid w:val="00677934"/>
    <w:rsid w:val="00677D91"/>
    <w:rsid w:val="0068027D"/>
    <w:rsid w:val="006854AE"/>
    <w:rsid w:val="0069222F"/>
    <w:rsid w:val="00694402"/>
    <w:rsid w:val="00695D13"/>
    <w:rsid w:val="006A1D1A"/>
    <w:rsid w:val="006A33A7"/>
    <w:rsid w:val="006A4DBB"/>
    <w:rsid w:val="006A70A9"/>
    <w:rsid w:val="006B0ABD"/>
    <w:rsid w:val="006B2D47"/>
    <w:rsid w:val="006B629E"/>
    <w:rsid w:val="006B666A"/>
    <w:rsid w:val="006B79C5"/>
    <w:rsid w:val="006C79FD"/>
    <w:rsid w:val="006D24FA"/>
    <w:rsid w:val="006D4FAC"/>
    <w:rsid w:val="006E002E"/>
    <w:rsid w:val="006E1B0B"/>
    <w:rsid w:val="006F58D1"/>
    <w:rsid w:val="006F66DA"/>
    <w:rsid w:val="006F7569"/>
    <w:rsid w:val="007006BC"/>
    <w:rsid w:val="00700DF4"/>
    <w:rsid w:val="0070117A"/>
    <w:rsid w:val="007045CB"/>
    <w:rsid w:val="00707ECF"/>
    <w:rsid w:val="00710B17"/>
    <w:rsid w:val="00711292"/>
    <w:rsid w:val="00713011"/>
    <w:rsid w:val="00713488"/>
    <w:rsid w:val="007139FD"/>
    <w:rsid w:val="00713F2A"/>
    <w:rsid w:val="00716363"/>
    <w:rsid w:val="00716411"/>
    <w:rsid w:val="00716C2E"/>
    <w:rsid w:val="00721C39"/>
    <w:rsid w:val="00722BB6"/>
    <w:rsid w:val="00723277"/>
    <w:rsid w:val="00723C2B"/>
    <w:rsid w:val="00724D0C"/>
    <w:rsid w:val="00725106"/>
    <w:rsid w:val="00726680"/>
    <w:rsid w:val="00731501"/>
    <w:rsid w:val="00732D9A"/>
    <w:rsid w:val="00743A34"/>
    <w:rsid w:val="007448EC"/>
    <w:rsid w:val="007449AF"/>
    <w:rsid w:val="00750818"/>
    <w:rsid w:val="0075394A"/>
    <w:rsid w:val="00754BDC"/>
    <w:rsid w:val="00755B0D"/>
    <w:rsid w:val="0075728B"/>
    <w:rsid w:val="0075731B"/>
    <w:rsid w:val="0076366B"/>
    <w:rsid w:val="00774382"/>
    <w:rsid w:val="007765E1"/>
    <w:rsid w:val="007777FC"/>
    <w:rsid w:val="00780F45"/>
    <w:rsid w:val="0078116F"/>
    <w:rsid w:val="00782C01"/>
    <w:rsid w:val="00784680"/>
    <w:rsid w:val="007849D3"/>
    <w:rsid w:val="0079172B"/>
    <w:rsid w:val="007939D3"/>
    <w:rsid w:val="007A25F1"/>
    <w:rsid w:val="007A2622"/>
    <w:rsid w:val="007A2671"/>
    <w:rsid w:val="007A2E92"/>
    <w:rsid w:val="007A5380"/>
    <w:rsid w:val="007A66E3"/>
    <w:rsid w:val="007A7F90"/>
    <w:rsid w:val="007B0557"/>
    <w:rsid w:val="007B1099"/>
    <w:rsid w:val="007B313D"/>
    <w:rsid w:val="007B38E7"/>
    <w:rsid w:val="007B3B2F"/>
    <w:rsid w:val="007B43FD"/>
    <w:rsid w:val="007B658D"/>
    <w:rsid w:val="007C07F3"/>
    <w:rsid w:val="007C64FC"/>
    <w:rsid w:val="007C680F"/>
    <w:rsid w:val="007C7839"/>
    <w:rsid w:val="007D02FE"/>
    <w:rsid w:val="007D153E"/>
    <w:rsid w:val="007D24EA"/>
    <w:rsid w:val="007D2AFC"/>
    <w:rsid w:val="007D6741"/>
    <w:rsid w:val="007D77DF"/>
    <w:rsid w:val="007E10BD"/>
    <w:rsid w:val="007E33A5"/>
    <w:rsid w:val="007E5F9C"/>
    <w:rsid w:val="007E6060"/>
    <w:rsid w:val="007E6F52"/>
    <w:rsid w:val="007F2357"/>
    <w:rsid w:val="007F3884"/>
    <w:rsid w:val="007F5FF5"/>
    <w:rsid w:val="0080009F"/>
    <w:rsid w:val="00804564"/>
    <w:rsid w:val="008076F2"/>
    <w:rsid w:val="00812BF7"/>
    <w:rsid w:val="00813190"/>
    <w:rsid w:val="00813EA2"/>
    <w:rsid w:val="00816F69"/>
    <w:rsid w:val="00816FD3"/>
    <w:rsid w:val="008178D7"/>
    <w:rsid w:val="00822927"/>
    <w:rsid w:val="0082536B"/>
    <w:rsid w:val="0082619B"/>
    <w:rsid w:val="008346EB"/>
    <w:rsid w:val="0083500A"/>
    <w:rsid w:val="0083541C"/>
    <w:rsid w:val="0083546D"/>
    <w:rsid w:val="00836D8C"/>
    <w:rsid w:val="00843417"/>
    <w:rsid w:val="00843A41"/>
    <w:rsid w:val="00844588"/>
    <w:rsid w:val="0084508B"/>
    <w:rsid w:val="00845759"/>
    <w:rsid w:val="00852C9F"/>
    <w:rsid w:val="00854E8C"/>
    <w:rsid w:val="00857769"/>
    <w:rsid w:val="00857C51"/>
    <w:rsid w:val="00862455"/>
    <w:rsid w:val="00864601"/>
    <w:rsid w:val="00865E50"/>
    <w:rsid w:val="008702E6"/>
    <w:rsid w:val="00870307"/>
    <w:rsid w:val="00873571"/>
    <w:rsid w:val="00873EAA"/>
    <w:rsid w:val="0087416F"/>
    <w:rsid w:val="00876DF8"/>
    <w:rsid w:val="00877132"/>
    <w:rsid w:val="00882B08"/>
    <w:rsid w:val="008842B4"/>
    <w:rsid w:val="00884855"/>
    <w:rsid w:val="00885C48"/>
    <w:rsid w:val="00886991"/>
    <w:rsid w:val="0089073F"/>
    <w:rsid w:val="00891E89"/>
    <w:rsid w:val="00892EFE"/>
    <w:rsid w:val="00896B49"/>
    <w:rsid w:val="008A337C"/>
    <w:rsid w:val="008A40FF"/>
    <w:rsid w:val="008A4454"/>
    <w:rsid w:val="008A490B"/>
    <w:rsid w:val="008A66B7"/>
    <w:rsid w:val="008B0A00"/>
    <w:rsid w:val="008B1E85"/>
    <w:rsid w:val="008B5618"/>
    <w:rsid w:val="008B7233"/>
    <w:rsid w:val="008B7449"/>
    <w:rsid w:val="008B7610"/>
    <w:rsid w:val="008C08D9"/>
    <w:rsid w:val="008C5309"/>
    <w:rsid w:val="008C6244"/>
    <w:rsid w:val="008C633D"/>
    <w:rsid w:val="008D4449"/>
    <w:rsid w:val="008D7513"/>
    <w:rsid w:val="008E1A07"/>
    <w:rsid w:val="008E1D40"/>
    <w:rsid w:val="008E2121"/>
    <w:rsid w:val="008E292F"/>
    <w:rsid w:val="008E5038"/>
    <w:rsid w:val="008E79FE"/>
    <w:rsid w:val="008E7DE5"/>
    <w:rsid w:val="008F62CD"/>
    <w:rsid w:val="008F65A9"/>
    <w:rsid w:val="008F6D65"/>
    <w:rsid w:val="009006A6"/>
    <w:rsid w:val="009007F2"/>
    <w:rsid w:val="00900B58"/>
    <w:rsid w:val="00904A0C"/>
    <w:rsid w:val="00910399"/>
    <w:rsid w:val="00911F9A"/>
    <w:rsid w:val="00915A37"/>
    <w:rsid w:val="00915E77"/>
    <w:rsid w:val="0091676D"/>
    <w:rsid w:val="00916D1E"/>
    <w:rsid w:val="009226D7"/>
    <w:rsid w:val="009238A5"/>
    <w:rsid w:val="00924408"/>
    <w:rsid w:val="00924D14"/>
    <w:rsid w:val="009253F3"/>
    <w:rsid w:val="00930F9C"/>
    <w:rsid w:val="00931D6E"/>
    <w:rsid w:val="009436CD"/>
    <w:rsid w:val="00943A77"/>
    <w:rsid w:val="009442F9"/>
    <w:rsid w:val="00946325"/>
    <w:rsid w:val="00947DAB"/>
    <w:rsid w:val="009529D7"/>
    <w:rsid w:val="00952ABE"/>
    <w:rsid w:val="009612C4"/>
    <w:rsid w:val="009638DA"/>
    <w:rsid w:val="00963B23"/>
    <w:rsid w:val="0096432C"/>
    <w:rsid w:val="00965587"/>
    <w:rsid w:val="00965D3E"/>
    <w:rsid w:val="00966ABB"/>
    <w:rsid w:val="00967DD7"/>
    <w:rsid w:val="009705E8"/>
    <w:rsid w:val="00975087"/>
    <w:rsid w:val="00975A5A"/>
    <w:rsid w:val="00976149"/>
    <w:rsid w:val="009766D2"/>
    <w:rsid w:val="00980EB0"/>
    <w:rsid w:val="0098253C"/>
    <w:rsid w:val="00982F56"/>
    <w:rsid w:val="00983BE6"/>
    <w:rsid w:val="009841AC"/>
    <w:rsid w:val="00984B3A"/>
    <w:rsid w:val="00986043"/>
    <w:rsid w:val="00986522"/>
    <w:rsid w:val="00990EAB"/>
    <w:rsid w:val="009925FA"/>
    <w:rsid w:val="00992F1A"/>
    <w:rsid w:val="009931CD"/>
    <w:rsid w:val="00993C86"/>
    <w:rsid w:val="009954C1"/>
    <w:rsid w:val="00995791"/>
    <w:rsid w:val="00996A4A"/>
    <w:rsid w:val="009A1FBB"/>
    <w:rsid w:val="009A408D"/>
    <w:rsid w:val="009A5652"/>
    <w:rsid w:val="009B5279"/>
    <w:rsid w:val="009B5B2D"/>
    <w:rsid w:val="009B5B34"/>
    <w:rsid w:val="009B661F"/>
    <w:rsid w:val="009B6F4D"/>
    <w:rsid w:val="009C3F26"/>
    <w:rsid w:val="009C4249"/>
    <w:rsid w:val="009C4DEB"/>
    <w:rsid w:val="009D1ACC"/>
    <w:rsid w:val="009D441B"/>
    <w:rsid w:val="009D4BD9"/>
    <w:rsid w:val="009D7124"/>
    <w:rsid w:val="009E3C94"/>
    <w:rsid w:val="009F0FB5"/>
    <w:rsid w:val="009F6F89"/>
    <w:rsid w:val="00A021F5"/>
    <w:rsid w:val="00A04E8C"/>
    <w:rsid w:val="00A04F10"/>
    <w:rsid w:val="00A057F0"/>
    <w:rsid w:val="00A06D0F"/>
    <w:rsid w:val="00A070F7"/>
    <w:rsid w:val="00A07D41"/>
    <w:rsid w:val="00A139EE"/>
    <w:rsid w:val="00A16114"/>
    <w:rsid w:val="00A169E1"/>
    <w:rsid w:val="00A17552"/>
    <w:rsid w:val="00A17B37"/>
    <w:rsid w:val="00A20E0F"/>
    <w:rsid w:val="00A20EEA"/>
    <w:rsid w:val="00A23A8A"/>
    <w:rsid w:val="00A25BE3"/>
    <w:rsid w:val="00A30A4B"/>
    <w:rsid w:val="00A314D6"/>
    <w:rsid w:val="00A3484D"/>
    <w:rsid w:val="00A3563A"/>
    <w:rsid w:val="00A40520"/>
    <w:rsid w:val="00A42180"/>
    <w:rsid w:val="00A42D4C"/>
    <w:rsid w:val="00A43499"/>
    <w:rsid w:val="00A439CE"/>
    <w:rsid w:val="00A45E26"/>
    <w:rsid w:val="00A467B0"/>
    <w:rsid w:val="00A503FA"/>
    <w:rsid w:val="00A51D4D"/>
    <w:rsid w:val="00A53A26"/>
    <w:rsid w:val="00A54848"/>
    <w:rsid w:val="00A55380"/>
    <w:rsid w:val="00A65196"/>
    <w:rsid w:val="00A657A0"/>
    <w:rsid w:val="00A71726"/>
    <w:rsid w:val="00A729AD"/>
    <w:rsid w:val="00A74D8A"/>
    <w:rsid w:val="00A804B8"/>
    <w:rsid w:val="00A81C75"/>
    <w:rsid w:val="00A82C68"/>
    <w:rsid w:val="00A85360"/>
    <w:rsid w:val="00A879F3"/>
    <w:rsid w:val="00A91ABE"/>
    <w:rsid w:val="00A92FAA"/>
    <w:rsid w:val="00A93D8C"/>
    <w:rsid w:val="00A94FE8"/>
    <w:rsid w:val="00A96CEE"/>
    <w:rsid w:val="00AA015F"/>
    <w:rsid w:val="00AA433A"/>
    <w:rsid w:val="00AA6FE6"/>
    <w:rsid w:val="00AA7361"/>
    <w:rsid w:val="00AB00CC"/>
    <w:rsid w:val="00AC134E"/>
    <w:rsid w:val="00AC21F9"/>
    <w:rsid w:val="00AC4586"/>
    <w:rsid w:val="00AC6396"/>
    <w:rsid w:val="00AC6493"/>
    <w:rsid w:val="00AC6DA6"/>
    <w:rsid w:val="00AD02EA"/>
    <w:rsid w:val="00AD126B"/>
    <w:rsid w:val="00AD163F"/>
    <w:rsid w:val="00AD1953"/>
    <w:rsid w:val="00AD1E32"/>
    <w:rsid w:val="00AD327E"/>
    <w:rsid w:val="00AD3CC7"/>
    <w:rsid w:val="00AD5E6B"/>
    <w:rsid w:val="00AE1A74"/>
    <w:rsid w:val="00AE59A1"/>
    <w:rsid w:val="00AE6087"/>
    <w:rsid w:val="00AF1053"/>
    <w:rsid w:val="00AF3A60"/>
    <w:rsid w:val="00AF5172"/>
    <w:rsid w:val="00AF5A52"/>
    <w:rsid w:val="00AF753E"/>
    <w:rsid w:val="00B006AF"/>
    <w:rsid w:val="00B0080F"/>
    <w:rsid w:val="00B02A67"/>
    <w:rsid w:val="00B03176"/>
    <w:rsid w:val="00B041CC"/>
    <w:rsid w:val="00B04F19"/>
    <w:rsid w:val="00B05EF2"/>
    <w:rsid w:val="00B068C0"/>
    <w:rsid w:val="00B07556"/>
    <w:rsid w:val="00B11796"/>
    <w:rsid w:val="00B1284D"/>
    <w:rsid w:val="00B13151"/>
    <w:rsid w:val="00B139AB"/>
    <w:rsid w:val="00B151AC"/>
    <w:rsid w:val="00B1697A"/>
    <w:rsid w:val="00B24458"/>
    <w:rsid w:val="00B24924"/>
    <w:rsid w:val="00B26436"/>
    <w:rsid w:val="00B2734C"/>
    <w:rsid w:val="00B31CF3"/>
    <w:rsid w:val="00B3681E"/>
    <w:rsid w:val="00B3716D"/>
    <w:rsid w:val="00B42DA3"/>
    <w:rsid w:val="00B459C3"/>
    <w:rsid w:val="00B46914"/>
    <w:rsid w:val="00B47F12"/>
    <w:rsid w:val="00B5005C"/>
    <w:rsid w:val="00B51C74"/>
    <w:rsid w:val="00B5201A"/>
    <w:rsid w:val="00B5388A"/>
    <w:rsid w:val="00B54241"/>
    <w:rsid w:val="00B554B6"/>
    <w:rsid w:val="00B55EFD"/>
    <w:rsid w:val="00B579FB"/>
    <w:rsid w:val="00B657C5"/>
    <w:rsid w:val="00B65C59"/>
    <w:rsid w:val="00B66318"/>
    <w:rsid w:val="00B66AC2"/>
    <w:rsid w:val="00B6771B"/>
    <w:rsid w:val="00B67725"/>
    <w:rsid w:val="00B67CF7"/>
    <w:rsid w:val="00B70BB9"/>
    <w:rsid w:val="00B73244"/>
    <w:rsid w:val="00B8079B"/>
    <w:rsid w:val="00B80EB9"/>
    <w:rsid w:val="00B8655E"/>
    <w:rsid w:val="00B86BBC"/>
    <w:rsid w:val="00B86E6E"/>
    <w:rsid w:val="00B93364"/>
    <w:rsid w:val="00B95572"/>
    <w:rsid w:val="00B95786"/>
    <w:rsid w:val="00B969A1"/>
    <w:rsid w:val="00BA0537"/>
    <w:rsid w:val="00BA11D4"/>
    <w:rsid w:val="00BA3A1E"/>
    <w:rsid w:val="00BA3CBC"/>
    <w:rsid w:val="00BA467F"/>
    <w:rsid w:val="00BA58E0"/>
    <w:rsid w:val="00BA6EE2"/>
    <w:rsid w:val="00BA7B6F"/>
    <w:rsid w:val="00BB22BC"/>
    <w:rsid w:val="00BB4EA2"/>
    <w:rsid w:val="00BB5A5E"/>
    <w:rsid w:val="00BB5A6B"/>
    <w:rsid w:val="00BC597F"/>
    <w:rsid w:val="00BD19BA"/>
    <w:rsid w:val="00BD3A1B"/>
    <w:rsid w:val="00BD3FC2"/>
    <w:rsid w:val="00BD4604"/>
    <w:rsid w:val="00BD517A"/>
    <w:rsid w:val="00BE2D65"/>
    <w:rsid w:val="00BE5FC9"/>
    <w:rsid w:val="00BE769B"/>
    <w:rsid w:val="00BE7FF2"/>
    <w:rsid w:val="00BF10E4"/>
    <w:rsid w:val="00BF1C40"/>
    <w:rsid w:val="00BF32D3"/>
    <w:rsid w:val="00BF352C"/>
    <w:rsid w:val="00BF43C6"/>
    <w:rsid w:val="00BF615D"/>
    <w:rsid w:val="00BF72B2"/>
    <w:rsid w:val="00BF7914"/>
    <w:rsid w:val="00BF7DD4"/>
    <w:rsid w:val="00C01225"/>
    <w:rsid w:val="00C01765"/>
    <w:rsid w:val="00C01F4C"/>
    <w:rsid w:val="00C02F53"/>
    <w:rsid w:val="00C04371"/>
    <w:rsid w:val="00C12E53"/>
    <w:rsid w:val="00C1571E"/>
    <w:rsid w:val="00C159DD"/>
    <w:rsid w:val="00C170AF"/>
    <w:rsid w:val="00C20035"/>
    <w:rsid w:val="00C203E8"/>
    <w:rsid w:val="00C25A57"/>
    <w:rsid w:val="00C265A8"/>
    <w:rsid w:val="00C278F4"/>
    <w:rsid w:val="00C30CFF"/>
    <w:rsid w:val="00C37BDE"/>
    <w:rsid w:val="00C43C87"/>
    <w:rsid w:val="00C45462"/>
    <w:rsid w:val="00C50024"/>
    <w:rsid w:val="00C54B7C"/>
    <w:rsid w:val="00C555F0"/>
    <w:rsid w:val="00C640E1"/>
    <w:rsid w:val="00C663E4"/>
    <w:rsid w:val="00C669CE"/>
    <w:rsid w:val="00C67028"/>
    <w:rsid w:val="00C73913"/>
    <w:rsid w:val="00C741DA"/>
    <w:rsid w:val="00C8186E"/>
    <w:rsid w:val="00C81B16"/>
    <w:rsid w:val="00C82CAA"/>
    <w:rsid w:val="00C85326"/>
    <w:rsid w:val="00C85561"/>
    <w:rsid w:val="00C858A0"/>
    <w:rsid w:val="00C869CE"/>
    <w:rsid w:val="00C8779A"/>
    <w:rsid w:val="00C920D2"/>
    <w:rsid w:val="00C940F8"/>
    <w:rsid w:val="00C96836"/>
    <w:rsid w:val="00C975F1"/>
    <w:rsid w:val="00CA1337"/>
    <w:rsid w:val="00CA2328"/>
    <w:rsid w:val="00CA36B6"/>
    <w:rsid w:val="00CA39B9"/>
    <w:rsid w:val="00CA3FFE"/>
    <w:rsid w:val="00CA4F1D"/>
    <w:rsid w:val="00CA6BDC"/>
    <w:rsid w:val="00CB0257"/>
    <w:rsid w:val="00CB1155"/>
    <w:rsid w:val="00CB3EC5"/>
    <w:rsid w:val="00CB4E34"/>
    <w:rsid w:val="00CB65E5"/>
    <w:rsid w:val="00CB7C7F"/>
    <w:rsid w:val="00CC00C4"/>
    <w:rsid w:val="00CC063F"/>
    <w:rsid w:val="00CC5F25"/>
    <w:rsid w:val="00CD1BE0"/>
    <w:rsid w:val="00CD3922"/>
    <w:rsid w:val="00CD5573"/>
    <w:rsid w:val="00CD5643"/>
    <w:rsid w:val="00CD598A"/>
    <w:rsid w:val="00CD6B3B"/>
    <w:rsid w:val="00CD6C19"/>
    <w:rsid w:val="00CD6F3D"/>
    <w:rsid w:val="00CE04DE"/>
    <w:rsid w:val="00CE1CA8"/>
    <w:rsid w:val="00CF072B"/>
    <w:rsid w:val="00CF26F2"/>
    <w:rsid w:val="00CF609C"/>
    <w:rsid w:val="00CF6B90"/>
    <w:rsid w:val="00D04085"/>
    <w:rsid w:val="00D05005"/>
    <w:rsid w:val="00D115BF"/>
    <w:rsid w:val="00D11706"/>
    <w:rsid w:val="00D12834"/>
    <w:rsid w:val="00D1772D"/>
    <w:rsid w:val="00D20856"/>
    <w:rsid w:val="00D213DA"/>
    <w:rsid w:val="00D27FAA"/>
    <w:rsid w:val="00D32C63"/>
    <w:rsid w:val="00D33838"/>
    <w:rsid w:val="00D346EA"/>
    <w:rsid w:val="00D35E82"/>
    <w:rsid w:val="00D425AF"/>
    <w:rsid w:val="00D517D5"/>
    <w:rsid w:val="00D551D9"/>
    <w:rsid w:val="00D56A2C"/>
    <w:rsid w:val="00D5738F"/>
    <w:rsid w:val="00D6252E"/>
    <w:rsid w:val="00D62659"/>
    <w:rsid w:val="00D64B39"/>
    <w:rsid w:val="00D65184"/>
    <w:rsid w:val="00D67D6A"/>
    <w:rsid w:val="00D70D9B"/>
    <w:rsid w:val="00D73D12"/>
    <w:rsid w:val="00D73ECB"/>
    <w:rsid w:val="00D74B2B"/>
    <w:rsid w:val="00D76E1C"/>
    <w:rsid w:val="00D77335"/>
    <w:rsid w:val="00D8049A"/>
    <w:rsid w:val="00D83947"/>
    <w:rsid w:val="00D84FB2"/>
    <w:rsid w:val="00D8689D"/>
    <w:rsid w:val="00D9464A"/>
    <w:rsid w:val="00D96184"/>
    <w:rsid w:val="00D96D07"/>
    <w:rsid w:val="00D9778F"/>
    <w:rsid w:val="00DA1D94"/>
    <w:rsid w:val="00DA3632"/>
    <w:rsid w:val="00DA50E3"/>
    <w:rsid w:val="00DA6722"/>
    <w:rsid w:val="00DA7176"/>
    <w:rsid w:val="00DB209C"/>
    <w:rsid w:val="00DB214C"/>
    <w:rsid w:val="00DB5BE5"/>
    <w:rsid w:val="00DC52FE"/>
    <w:rsid w:val="00DD0783"/>
    <w:rsid w:val="00DE0138"/>
    <w:rsid w:val="00DE0A56"/>
    <w:rsid w:val="00DE1852"/>
    <w:rsid w:val="00DE4DF9"/>
    <w:rsid w:val="00DE5C3E"/>
    <w:rsid w:val="00DE772C"/>
    <w:rsid w:val="00DF0852"/>
    <w:rsid w:val="00DF2AF4"/>
    <w:rsid w:val="00E050D8"/>
    <w:rsid w:val="00E0523E"/>
    <w:rsid w:val="00E05F5F"/>
    <w:rsid w:val="00E077A7"/>
    <w:rsid w:val="00E101BB"/>
    <w:rsid w:val="00E1129F"/>
    <w:rsid w:val="00E1209C"/>
    <w:rsid w:val="00E144C1"/>
    <w:rsid w:val="00E14A2E"/>
    <w:rsid w:val="00E14B7A"/>
    <w:rsid w:val="00E16666"/>
    <w:rsid w:val="00E16F16"/>
    <w:rsid w:val="00E1718C"/>
    <w:rsid w:val="00E17A16"/>
    <w:rsid w:val="00E2089B"/>
    <w:rsid w:val="00E20F69"/>
    <w:rsid w:val="00E21153"/>
    <w:rsid w:val="00E23E11"/>
    <w:rsid w:val="00E24719"/>
    <w:rsid w:val="00E2592C"/>
    <w:rsid w:val="00E2620E"/>
    <w:rsid w:val="00E26B8B"/>
    <w:rsid w:val="00E26F82"/>
    <w:rsid w:val="00E27810"/>
    <w:rsid w:val="00E308D4"/>
    <w:rsid w:val="00E30A3D"/>
    <w:rsid w:val="00E33616"/>
    <w:rsid w:val="00E33670"/>
    <w:rsid w:val="00E3369D"/>
    <w:rsid w:val="00E33C8C"/>
    <w:rsid w:val="00E340B6"/>
    <w:rsid w:val="00E34D8C"/>
    <w:rsid w:val="00E35858"/>
    <w:rsid w:val="00E36A67"/>
    <w:rsid w:val="00E43187"/>
    <w:rsid w:val="00E43908"/>
    <w:rsid w:val="00E5060E"/>
    <w:rsid w:val="00E50C65"/>
    <w:rsid w:val="00E527D0"/>
    <w:rsid w:val="00E5329D"/>
    <w:rsid w:val="00E53490"/>
    <w:rsid w:val="00E540AD"/>
    <w:rsid w:val="00E5685D"/>
    <w:rsid w:val="00E604FA"/>
    <w:rsid w:val="00E6289F"/>
    <w:rsid w:val="00E6591A"/>
    <w:rsid w:val="00E670E1"/>
    <w:rsid w:val="00E676D7"/>
    <w:rsid w:val="00E71C8B"/>
    <w:rsid w:val="00E762FB"/>
    <w:rsid w:val="00E811E8"/>
    <w:rsid w:val="00E83E9D"/>
    <w:rsid w:val="00E85B63"/>
    <w:rsid w:val="00E86402"/>
    <w:rsid w:val="00E865DD"/>
    <w:rsid w:val="00E90C8E"/>
    <w:rsid w:val="00E92EAC"/>
    <w:rsid w:val="00E93EF7"/>
    <w:rsid w:val="00E958A1"/>
    <w:rsid w:val="00EA0013"/>
    <w:rsid w:val="00EA0A7E"/>
    <w:rsid w:val="00EA4778"/>
    <w:rsid w:val="00EA47B7"/>
    <w:rsid w:val="00EA48F1"/>
    <w:rsid w:val="00EA6C08"/>
    <w:rsid w:val="00EA7F0D"/>
    <w:rsid w:val="00EB0801"/>
    <w:rsid w:val="00EB69D5"/>
    <w:rsid w:val="00EB7218"/>
    <w:rsid w:val="00EB7FB2"/>
    <w:rsid w:val="00EC364B"/>
    <w:rsid w:val="00EC68B6"/>
    <w:rsid w:val="00ED037D"/>
    <w:rsid w:val="00ED11D7"/>
    <w:rsid w:val="00ED1D2E"/>
    <w:rsid w:val="00ED2B86"/>
    <w:rsid w:val="00ED480F"/>
    <w:rsid w:val="00ED7A3F"/>
    <w:rsid w:val="00EE6C92"/>
    <w:rsid w:val="00EE7417"/>
    <w:rsid w:val="00EF43A4"/>
    <w:rsid w:val="00EF6767"/>
    <w:rsid w:val="00F01CBA"/>
    <w:rsid w:val="00F045B0"/>
    <w:rsid w:val="00F07520"/>
    <w:rsid w:val="00F109D9"/>
    <w:rsid w:val="00F153F6"/>
    <w:rsid w:val="00F154CB"/>
    <w:rsid w:val="00F20653"/>
    <w:rsid w:val="00F247DE"/>
    <w:rsid w:val="00F24B28"/>
    <w:rsid w:val="00F24D0B"/>
    <w:rsid w:val="00F259F2"/>
    <w:rsid w:val="00F26203"/>
    <w:rsid w:val="00F263E0"/>
    <w:rsid w:val="00F34329"/>
    <w:rsid w:val="00F367AD"/>
    <w:rsid w:val="00F371D8"/>
    <w:rsid w:val="00F37ABE"/>
    <w:rsid w:val="00F40455"/>
    <w:rsid w:val="00F42703"/>
    <w:rsid w:val="00F4660E"/>
    <w:rsid w:val="00F47A95"/>
    <w:rsid w:val="00F47BF6"/>
    <w:rsid w:val="00F51E61"/>
    <w:rsid w:val="00F52DA3"/>
    <w:rsid w:val="00F542D7"/>
    <w:rsid w:val="00F5674E"/>
    <w:rsid w:val="00F633CB"/>
    <w:rsid w:val="00F635DD"/>
    <w:rsid w:val="00F6469D"/>
    <w:rsid w:val="00F659BE"/>
    <w:rsid w:val="00F70000"/>
    <w:rsid w:val="00F71A8C"/>
    <w:rsid w:val="00F71ACC"/>
    <w:rsid w:val="00F7297E"/>
    <w:rsid w:val="00F7420A"/>
    <w:rsid w:val="00F745BA"/>
    <w:rsid w:val="00F74F72"/>
    <w:rsid w:val="00F74FF5"/>
    <w:rsid w:val="00F765D2"/>
    <w:rsid w:val="00F7674B"/>
    <w:rsid w:val="00F81F37"/>
    <w:rsid w:val="00F82739"/>
    <w:rsid w:val="00F91655"/>
    <w:rsid w:val="00F917B6"/>
    <w:rsid w:val="00F94F1E"/>
    <w:rsid w:val="00F9732D"/>
    <w:rsid w:val="00F973F4"/>
    <w:rsid w:val="00F97AAE"/>
    <w:rsid w:val="00FA2DB3"/>
    <w:rsid w:val="00FA3250"/>
    <w:rsid w:val="00FA3E52"/>
    <w:rsid w:val="00FA4FFA"/>
    <w:rsid w:val="00FA7AF4"/>
    <w:rsid w:val="00FA7C89"/>
    <w:rsid w:val="00FB07DD"/>
    <w:rsid w:val="00FB099E"/>
    <w:rsid w:val="00FB610F"/>
    <w:rsid w:val="00FC18F8"/>
    <w:rsid w:val="00FC1C2B"/>
    <w:rsid w:val="00FC46A7"/>
    <w:rsid w:val="00FC4EDC"/>
    <w:rsid w:val="00FC67FB"/>
    <w:rsid w:val="00FC6A00"/>
    <w:rsid w:val="00FC6D2B"/>
    <w:rsid w:val="00FC709B"/>
    <w:rsid w:val="00FD0FF4"/>
    <w:rsid w:val="00FD4D6A"/>
    <w:rsid w:val="00FE3284"/>
    <w:rsid w:val="00FE36EA"/>
    <w:rsid w:val="00FE577F"/>
    <w:rsid w:val="00FE5923"/>
    <w:rsid w:val="00FE60CB"/>
    <w:rsid w:val="00FE719B"/>
    <w:rsid w:val="00FE72B2"/>
    <w:rsid w:val="00FF44CC"/>
    <w:rsid w:val="00FF582F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E5FF6A0"/>
  <w15:docId w15:val="{DA225944-1CDF-458B-8FD3-56C1BA56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4E33"/>
    <w:rPr>
      <w:sz w:val="24"/>
      <w:szCs w:val="24"/>
    </w:rPr>
  </w:style>
  <w:style w:type="paragraph" w:styleId="Titolo1">
    <w:name w:val="heading 1"/>
    <w:basedOn w:val="Normale"/>
    <w:next w:val="Normale"/>
    <w:qFormat/>
    <w:rsid w:val="00EB7FB2"/>
    <w:pPr>
      <w:keepNext/>
      <w:widowControl w:val="0"/>
      <w:jc w:val="center"/>
      <w:outlineLvl w:val="0"/>
    </w:pPr>
    <w:rPr>
      <w:rFonts w:ascii="AvantGarde Bk BT" w:hAnsi="AvantGarde Bk BT"/>
      <w:snapToGrid w:val="0"/>
      <w:szCs w:val="20"/>
    </w:rPr>
  </w:style>
  <w:style w:type="paragraph" w:styleId="Titolo2">
    <w:name w:val="heading 2"/>
    <w:basedOn w:val="Normale"/>
    <w:next w:val="Normale"/>
    <w:qFormat/>
    <w:rsid w:val="00EB7FB2"/>
    <w:pPr>
      <w:keepNext/>
      <w:widowControl w:val="0"/>
      <w:outlineLvl w:val="1"/>
    </w:pPr>
    <w:rPr>
      <w:rFonts w:ascii="Tempus Sans ITC" w:hAnsi="Tempus Sans ITC"/>
      <w:snapToGrid w:val="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E5F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qFormat/>
    <w:rsid w:val="00EB7FB2"/>
    <w:pPr>
      <w:keepNext/>
      <w:widowControl w:val="0"/>
      <w:jc w:val="right"/>
      <w:outlineLvl w:val="3"/>
    </w:pPr>
    <w:rPr>
      <w:rFonts w:ascii="Souvenir Lt BT" w:hAnsi="Souvenir Lt BT"/>
      <w:snapToGrid w:val="0"/>
      <w:szCs w:val="2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E5F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594E33"/>
    <w:pPr>
      <w:jc w:val="center"/>
    </w:pPr>
    <w:rPr>
      <w:b/>
      <w:bCs/>
      <w:sz w:val="32"/>
      <w:szCs w:val="32"/>
    </w:rPr>
  </w:style>
  <w:style w:type="paragraph" w:styleId="Corpotesto">
    <w:name w:val="Body Text"/>
    <w:basedOn w:val="Normale"/>
    <w:rsid w:val="00594E33"/>
    <w:pPr>
      <w:jc w:val="both"/>
    </w:pPr>
  </w:style>
  <w:style w:type="paragraph" w:styleId="Pidipagina">
    <w:name w:val="footer"/>
    <w:basedOn w:val="Normale"/>
    <w:link w:val="PidipaginaCarattere"/>
    <w:uiPriority w:val="99"/>
    <w:rsid w:val="00594E33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594E33"/>
    <w:rPr>
      <w:color w:val="0000FF"/>
      <w:u w:val="single"/>
    </w:rPr>
  </w:style>
  <w:style w:type="paragraph" w:styleId="Intestazione">
    <w:name w:val="header"/>
    <w:basedOn w:val="Normale"/>
    <w:rsid w:val="00A74D8A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7C6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rsid w:val="00EB7FB2"/>
    <w:pPr>
      <w:spacing w:after="120"/>
      <w:ind w:left="283"/>
    </w:pPr>
  </w:style>
  <w:style w:type="paragraph" w:styleId="Sottotitolo">
    <w:name w:val="Subtitle"/>
    <w:basedOn w:val="Normale"/>
    <w:qFormat/>
    <w:rsid w:val="00EB7FB2"/>
    <w:pPr>
      <w:widowControl w:val="0"/>
      <w:jc w:val="center"/>
    </w:pPr>
    <w:rPr>
      <w:rFonts w:ascii="Tempus Sans ITC" w:hAnsi="Tempus Sans ITC"/>
      <w:snapToGrid w:val="0"/>
      <w:sz w:val="28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2620E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2620E"/>
    <w:rPr>
      <w:i/>
      <w:iCs/>
      <w:color w:val="000000" w:themeColor="text1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18F8"/>
    <w:pPr>
      <w:ind w:left="720"/>
      <w:contextualSpacing/>
    </w:pPr>
  </w:style>
  <w:style w:type="paragraph" w:styleId="Nessunaspaziatura">
    <w:name w:val="No Spacing"/>
    <w:uiPriority w:val="1"/>
    <w:qFormat/>
    <w:rsid w:val="00540EEC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70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70A9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E1718C"/>
    <w:rPr>
      <w:b/>
      <w:bCs/>
    </w:rPr>
  </w:style>
  <w:style w:type="character" w:customStyle="1" w:styleId="pp-headline-item">
    <w:name w:val="pp-headline-item"/>
    <w:basedOn w:val="Carpredefinitoparagrafo"/>
    <w:rsid w:val="006F58D1"/>
  </w:style>
  <w:style w:type="character" w:customStyle="1" w:styleId="telephone">
    <w:name w:val="telephone"/>
    <w:basedOn w:val="Carpredefinitoparagrafo"/>
    <w:rsid w:val="006F58D1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E5F9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E5F9C"/>
    <w:rPr>
      <w:rFonts w:asciiTheme="majorHAnsi" w:eastAsiaTheme="majorEastAsia" w:hAnsiTheme="majorHAnsi" w:cstheme="majorBidi"/>
      <w:color w:val="404040" w:themeColor="text1" w:themeTint="BF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E5F9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E5F9C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854E8C"/>
    <w:rPr>
      <w:sz w:val="24"/>
      <w:szCs w:val="24"/>
    </w:rPr>
  </w:style>
  <w:style w:type="paragraph" w:customStyle="1" w:styleId="Paragrafoelenco1">
    <w:name w:val="Paragrafo elenco1"/>
    <w:basedOn w:val="Normale"/>
    <w:rsid w:val="00854E8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2EA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BF32D3"/>
    <w:pPr>
      <w:spacing w:before="100" w:beforeAutospacing="1" w:after="100" w:afterAutospacing="1"/>
    </w:p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659B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659BE"/>
    <w:rPr>
      <w:sz w:val="16"/>
      <w:szCs w:val="16"/>
    </w:rPr>
  </w:style>
  <w:style w:type="paragraph" w:styleId="Testonormale">
    <w:name w:val="Plain Text"/>
    <w:basedOn w:val="Normale"/>
    <w:link w:val="TestonormaleCarattere"/>
    <w:rsid w:val="00F659BE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F659BE"/>
    <w:rPr>
      <w:rFonts w:ascii="Courier New" w:hAnsi="Courier New"/>
    </w:rPr>
  </w:style>
  <w:style w:type="character" w:styleId="Rimandocommento">
    <w:name w:val="annotation reference"/>
    <w:basedOn w:val="Carpredefinitoparagrafo"/>
    <w:uiPriority w:val="99"/>
    <w:semiHidden/>
    <w:unhideWhenUsed/>
    <w:rsid w:val="009705E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705E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705E8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05E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05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4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mune.lula.nu.it/index.php/tzente/privac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comune.lula.nu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attachedTemplate" Target="file:///C:\Documents%20and%20Settings\sociale2\Desktop\modell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DA70D-5B69-473E-82EC-E11570603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</Template>
  <TotalTime>34</TotalTime>
  <Pages>2</Pages>
  <Words>393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Links>
    <vt:vector size="6" baseType="variant">
      <vt:variant>
        <vt:i4>5570611</vt:i4>
      </vt:variant>
      <vt:variant>
        <vt:i4>3</vt:i4>
      </vt:variant>
      <vt:variant>
        <vt:i4>0</vt:i4>
      </vt:variant>
      <vt:variant>
        <vt:i4>5</vt:i4>
      </vt:variant>
      <vt:variant>
        <vt:lpwstr>mailto:servizisociali.lula@tiscali.it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sociale2</dc:creator>
  <cp:lastModifiedBy>Alessandra Serra</cp:lastModifiedBy>
  <cp:revision>10</cp:revision>
  <cp:lastPrinted>2026-07-28T09:13:00Z</cp:lastPrinted>
  <dcterms:created xsi:type="dcterms:W3CDTF">2025-07-21T11:02:00Z</dcterms:created>
  <dcterms:modified xsi:type="dcterms:W3CDTF">2026-07-28T09:14:00Z</dcterms:modified>
</cp:coreProperties>
</file>