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659BE" w:rsidRPr="00297292" w14:paraId="5C969119" w14:textId="77777777" w:rsidTr="00F659BE">
        <w:tc>
          <w:tcPr>
            <w:tcW w:w="4814" w:type="dxa"/>
          </w:tcPr>
          <w:p w14:paraId="46FDF96F" w14:textId="544F0832" w:rsidR="00F659BE" w:rsidRPr="00297292" w:rsidRDefault="00F659BE" w:rsidP="00BF32D3">
            <w:pPr>
              <w:pStyle w:val="Corpotes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4" w:type="dxa"/>
          </w:tcPr>
          <w:p w14:paraId="5749AA24" w14:textId="76FA4578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8A009A" wp14:editId="753B466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0</wp:posOffset>
                  </wp:positionV>
                  <wp:extent cx="1571625" cy="860425"/>
                  <wp:effectExtent l="0" t="0" r="9525" b="0"/>
                  <wp:wrapSquare wrapText="bothSides"/>
                  <wp:docPr id="665572237" name="Immagine 1" descr="Bando Borse di Studio S. Anna anno scolastico 2023-2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Bando Borse di Studio S. Anna anno scolastico 2023-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6DC5BC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4C5F8C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8DBC06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D80D8F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93BB6A0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BB49E77" w14:textId="77777777" w:rsidR="000D704F" w:rsidRDefault="000D704F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A864E8" w14:textId="12D9E1B5" w:rsidR="00F659BE" w:rsidRPr="00297292" w:rsidRDefault="00F659BE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b/>
                <w:sz w:val="22"/>
                <w:szCs w:val="22"/>
              </w:rPr>
              <w:t>AL COMUNE DI LULA</w:t>
            </w:r>
          </w:p>
          <w:p w14:paraId="63341DE0" w14:textId="42AE06D1" w:rsidR="00F659BE" w:rsidRPr="00297292" w:rsidRDefault="000D704F" w:rsidP="000D704F">
            <w:pPr>
              <w:pStyle w:val="Pidipagina"/>
              <w:tabs>
                <w:tab w:val="clear" w:pos="4819"/>
                <w:tab w:val="clear" w:pos="963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</w:t>
            </w:r>
            <w:r w:rsidR="00F659BE" w:rsidRPr="00297292">
              <w:rPr>
                <w:rFonts w:asciiTheme="minorHAnsi" w:hAnsiTheme="minorHAnsi" w:cstheme="minorHAnsi"/>
                <w:sz w:val="22"/>
                <w:szCs w:val="22"/>
              </w:rPr>
              <w:t>Via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Dei Mille</w:t>
            </w:r>
            <w:r w:rsidR="00F659BE" w:rsidRPr="0029729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  <w:p w14:paraId="616B157B" w14:textId="77777777" w:rsidR="00F659BE" w:rsidRPr="00297292" w:rsidRDefault="00F659BE" w:rsidP="00F659BE">
            <w:pPr>
              <w:pStyle w:val="Pidipagina"/>
              <w:tabs>
                <w:tab w:val="clear" w:pos="4819"/>
                <w:tab w:val="clear" w:pos="9638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08020 LULA (NU)</w:t>
            </w:r>
          </w:p>
          <w:p w14:paraId="1856FF8D" w14:textId="77777777" w:rsidR="00F659BE" w:rsidRPr="00297292" w:rsidRDefault="00F659BE" w:rsidP="00BF32D3">
            <w:pPr>
              <w:pStyle w:val="Corpotes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432B952A" w14:textId="77777777" w:rsidR="00B4668C" w:rsidRDefault="00B4668C" w:rsidP="00C4222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19EA520" w14:textId="68B2A8EE" w:rsidR="00C42220" w:rsidRPr="00297292" w:rsidRDefault="00C42220" w:rsidP="00C42220">
      <w:pPr>
        <w:jc w:val="both"/>
        <w:rPr>
          <w:rFonts w:asciiTheme="minorHAnsi" w:hAnsiTheme="minorHAnsi" w:cstheme="minorHAnsi"/>
          <w:b/>
          <w:color w:val="00000A"/>
          <w:sz w:val="22"/>
          <w:szCs w:val="22"/>
        </w:rPr>
      </w:pPr>
      <w:r w:rsidRPr="00297292">
        <w:rPr>
          <w:rFonts w:asciiTheme="minorHAnsi" w:hAnsiTheme="minorHAnsi" w:cstheme="minorHAnsi"/>
          <w:b/>
          <w:sz w:val="22"/>
          <w:szCs w:val="22"/>
        </w:rPr>
        <w:t xml:space="preserve">OGGETTO: Domanda per la Borsa di studio per merito - </w:t>
      </w:r>
      <w:r w:rsidR="00FC3C0D">
        <w:rPr>
          <w:rFonts w:asciiTheme="minorHAnsi" w:hAnsiTheme="minorHAnsi" w:cstheme="minorHAnsi"/>
          <w:b/>
          <w:color w:val="00000A"/>
          <w:sz w:val="22"/>
          <w:szCs w:val="22"/>
        </w:rPr>
        <w:t>A</w:t>
      </w:r>
      <w:r w:rsidRPr="00297292">
        <w:rPr>
          <w:rFonts w:asciiTheme="minorHAnsi" w:hAnsiTheme="minorHAnsi" w:cstheme="minorHAnsi"/>
          <w:b/>
          <w:color w:val="00000A"/>
          <w:sz w:val="22"/>
          <w:szCs w:val="22"/>
        </w:rPr>
        <w:t>nn</w:t>
      </w:r>
      <w:r w:rsidR="00F073D8">
        <w:rPr>
          <w:rFonts w:asciiTheme="minorHAnsi" w:hAnsiTheme="minorHAnsi" w:cstheme="minorHAnsi"/>
          <w:b/>
          <w:color w:val="00000A"/>
          <w:sz w:val="22"/>
          <w:szCs w:val="22"/>
        </w:rPr>
        <w:t>o</w:t>
      </w:r>
      <w:r w:rsidRPr="00297292">
        <w:rPr>
          <w:rFonts w:asciiTheme="minorHAnsi" w:hAnsiTheme="minorHAnsi" w:cstheme="minorHAnsi"/>
          <w:b/>
          <w:color w:val="00000A"/>
          <w:sz w:val="22"/>
          <w:szCs w:val="22"/>
        </w:rPr>
        <w:t xml:space="preserve"> </w:t>
      </w:r>
      <w:r w:rsidR="00FC3C0D">
        <w:rPr>
          <w:rFonts w:asciiTheme="minorHAnsi" w:hAnsiTheme="minorHAnsi" w:cstheme="minorHAnsi"/>
          <w:b/>
          <w:color w:val="00000A"/>
          <w:sz w:val="22"/>
          <w:szCs w:val="22"/>
        </w:rPr>
        <w:t>S</w:t>
      </w:r>
      <w:r w:rsidRPr="00297292">
        <w:rPr>
          <w:rFonts w:asciiTheme="minorHAnsi" w:hAnsiTheme="minorHAnsi" w:cstheme="minorHAnsi"/>
          <w:b/>
          <w:color w:val="00000A"/>
          <w:sz w:val="22"/>
          <w:szCs w:val="22"/>
        </w:rPr>
        <w:t>colastic</w:t>
      </w:r>
      <w:r w:rsidR="00F073D8">
        <w:rPr>
          <w:rFonts w:asciiTheme="minorHAnsi" w:hAnsiTheme="minorHAnsi" w:cstheme="minorHAnsi"/>
          <w:b/>
          <w:color w:val="00000A"/>
          <w:sz w:val="22"/>
          <w:szCs w:val="22"/>
        </w:rPr>
        <w:t>o</w:t>
      </w:r>
      <w:r w:rsidRPr="00297292">
        <w:rPr>
          <w:rFonts w:asciiTheme="minorHAnsi" w:hAnsiTheme="minorHAnsi" w:cstheme="minorHAnsi"/>
          <w:b/>
          <w:color w:val="00000A"/>
          <w:sz w:val="22"/>
          <w:szCs w:val="22"/>
        </w:rPr>
        <w:t xml:space="preserve"> </w:t>
      </w:r>
      <w:r w:rsidR="00F073D8">
        <w:rPr>
          <w:rFonts w:asciiTheme="minorHAnsi" w:hAnsiTheme="minorHAnsi" w:cstheme="minorHAnsi"/>
          <w:b/>
          <w:color w:val="00000A"/>
          <w:sz w:val="22"/>
          <w:szCs w:val="22"/>
        </w:rPr>
        <w:t>202</w:t>
      </w:r>
      <w:r w:rsidR="00FC3C0D">
        <w:rPr>
          <w:rFonts w:asciiTheme="minorHAnsi" w:hAnsiTheme="minorHAnsi" w:cstheme="minorHAnsi"/>
          <w:b/>
          <w:color w:val="00000A"/>
          <w:sz w:val="22"/>
          <w:szCs w:val="22"/>
        </w:rPr>
        <w:t>4</w:t>
      </w:r>
      <w:r w:rsidR="00F073D8">
        <w:rPr>
          <w:rFonts w:asciiTheme="minorHAnsi" w:hAnsiTheme="minorHAnsi" w:cstheme="minorHAnsi"/>
          <w:b/>
          <w:color w:val="00000A"/>
          <w:sz w:val="22"/>
          <w:szCs w:val="22"/>
        </w:rPr>
        <w:t>/202</w:t>
      </w:r>
      <w:r w:rsidR="00FC3C0D">
        <w:rPr>
          <w:rFonts w:asciiTheme="minorHAnsi" w:hAnsiTheme="minorHAnsi" w:cstheme="minorHAnsi"/>
          <w:b/>
          <w:color w:val="00000A"/>
          <w:sz w:val="22"/>
          <w:szCs w:val="22"/>
        </w:rPr>
        <w:t>5</w:t>
      </w:r>
      <w:r w:rsidRPr="00297292">
        <w:rPr>
          <w:rFonts w:asciiTheme="minorHAnsi" w:hAnsiTheme="minorHAnsi" w:cstheme="minorHAnsi"/>
          <w:b/>
          <w:color w:val="00000A"/>
          <w:sz w:val="22"/>
          <w:szCs w:val="22"/>
        </w:rPr>
        <w:t xml:space="preserve"> studenti scuole secondarie di I° e II° grado.</w:t>
      </w:r>
    </w:p>
    <w:p w14:paraId="6A74A928" w14:textId="2E31884E" w:rsidR="00C42220" w:rsidRPr="00297292" w:rsidRDefault="00C42220" w:rsidP="00C42220">
      <w:pPr>
        <w:spacing w:line="360" w:lineRule="auto"/>
        <w:ind w:left="993" w:hanging="993"/>
        <w:jc w:val="both"/>
        <w:rPr>
          <w:rFonts w:asciiTheme="minorHAnsi" w:hAnsiTheme="minorHAnsi" w:cstheme="minorHAnsi"/>
          <w:sz w:val="22"/>
          <w:szCs w:val="22"/>
        </w:rPr>
      </w:pPr>
    </w:p>
    <w:p w14:paraId="188A611D" w14:textId="77777777" w:rsidR="00C42220" w:rsidRPr="00297292" w:rsidRDefault="00C42220" w:rsidP="00C4222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Il/La sottoscritto/a:</w:t>
      </w: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4"/>
        <w:gridCol w:w="3043"/>
        <w:gridCol w:w="846"/>
        <w:gridCol w:w="85"/>
        <w:gridCol w:w="444"/>
        <w:gridCol w:w="387"/>
        <w:gridCol w:w="388"/>
        <w:gridCol w:w="691"/>
        <w:gridCol w:w="929"/>
      </w:tblGrid>
      <w:tr w:rsidR="00C42220" w:rsidRPr="00297292" w14:paraId="56853453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0FBC5980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COGNOME</w:t>
            </w:r>
          </w:p>
        </w:tc>
        <w:tc>
          <w:tcPr>
            <w:tcW w:w="3043" w:type="dxa"/>
            <w:vAlign w:val="center"/>
          </w:tcPr>
          <w:p w14:paraId="47C22D4F" w14:textId="77777777" w:rsidR="00C42220" w:rsidRPr="00297292" w:rsidRDefault="00C42220" w:rsidP="00C42220">
            <w:pPr>
              <w:spacing w:line="360" w:lineRule="auto"/>
              <w:ind w:left="-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31" w:type="dxa"/>
            <w:gridSpan w:val="2"/>
            <w:vAlign w:val="center"/>
          </w:tcPr>
          <w:p w14:paraId="7F51172C" w14:textId="77777777" w:rsidR="00C42220" w:rsidRPr="00297292" w:rsidRDefault="00C42220" w:rsidP="00C42220">
            <w:pPr>
              <w:spacing w:line="360" w:lineRule="auto"/>
              <w:ind w:left="32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</w:p>
        </w:tc>
        <w:tc>
          <w:tcPr>
            <w:tcW w:w="2838" w:type="dxa"/>
            <w:gridSpan w:val="5"/>
            <w:vAlign w:val="center"/>
          </w:tcPr>
          <w:p w14:paraId="64F2ED44" w14:textId="77777777" w:rsidR="00C42220" w:rsidRPr="00297292" w:rsidRDefault="00C42220" w:rsidP="00C42220">
            <w:pPr>
              <w:spacing w:line="360" w:lineRule="auto"/>
              <w:ind w:left="3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3913936B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4F354033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LUOGO DI NASCITA</w:t>
            </w:r>
          </w:p>
        </w:tc>
        <w:tc>
          <w:tcPr>
            <w:tcW w:w="3043" w:type="dxa"/>
            <w:vAlign w:val="center"/>
          </w:tcPr>
          <w:p w14:paraId="48ECBB85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E2B2BC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62" w:type="dxa"/>
            <w:gridSpan w:val="4"/>
            <w:vAlign w:val="center"/>
          </w:tcPr>
          <w:p w14:paraId="5FEFB2D5" w14:textId="77777777" w:rsidR="00C42220" w:rsidRPr="00297292" w:rsidRDefault="00C42220" w:rsidP="00C42220">
            <w:pPr>
              <w:ind w:left="32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DATA DI NASCITA</w:t>
            </w:r>
          </w:p>
        </w:tc>
        <w:tc>
          <w:tcPr>
            <w:tcW w:w="2007" w:type="dxa"/>
            <w:gridSpan w:val="3"/>
            <w:vAlign w:val="center"/>
          </w:tcPr>
          <w:p w14:paraId="09AC7BBC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7E71B138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3F0B4B95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  <w:tc>
          <w:tcPr>
            <w:tcW w:w="6813" w:type="dxa"/>
            <w:gridSpan w:val="8"/>
            <w:vAlign w:val="center"/>
          </w:tcPr>
          <w:p w14:paraId="2F5F798F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C72209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48B70082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6AA8BE95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INDIRIZZO N. CIVICO</w:t>
            </w:r>
          </w:p>
        </w:tc>
        <w:tc>
          <w:tcPr>
            <w:tcW w:w="6813" w:type="dxa"/>
            <w:gridSpan w:val="8"/>
            <w:vAlign w:val="center"/>
          </w:tcPr>
          <w:p w14:paraId="66A4431A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AF28A4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38D9F9A2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2F9B4867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COMUNE</w:t>
            </w:r>
          </w:p>
        </w:tc>
        <w:tc>
          <w:tcPr>
            <w:tcW w:w="3043" w:type="dxa"/>
            <w:vAlign w:val="center"/>
          </w:tcPr>
          <w:p w14:paraId="733574B3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CAFCB3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6" w:type="dxa"/>
            <w:vAlign w:val="center"/>
          </w:tcPr>
          <w:p w14:paraId="5A4D3AAA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CAP</w:t>
            </w:r>
          </w:p>
        </w:tc>
        <w:tc>
          <w:tcPr>
            <w:tcW w:w="1304" w:type="dxa"/>
            <w:gridSpan w:val="4"/>
            <w:vAlign w:val="center"/>
          </w:tcPr>
          <w:p w14:paraId="5FD06B37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AE068E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14:paraId="043E4CCE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PROV</w:t>
            </w:r>
          </w:p>
        </w:tc>
        <w:tc>
          <w:tcPr>
            <w:tcW w:w="928" w:type="dxa"/>
            <w:vAlign w:val="center"/>
          </w:tcPr>
          <w:p w14:paraId="65153ECB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16E848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4EEABE44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1D4A8FD9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TELEFONO</w:t>
            </w:r>
          </w:p>
        </w:tc>
        <w:tc>
          <w:tcPr>
            <w:tcW w:w="3043" w:type="dxa"/>
            <w:vAlign w:val="center"/>
          </w:tcPr>
          <w:p w14:paraId="507D430F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827E5F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5" w:type="dxa"/>
            <w:gridSpan w:val="3"/>
            <w:vAlign w:val="center"/>
          </w:tcPr>
          <w:p w14:paraId="5937003D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CELLULARE</w:t>
            </w:r>
          </w:p>
        </w:tc>
        <w:tc>
          <w:tcPr>
            <w:tcW w:w="2395" w:type="dxa"/>
            <w:gridSpan w:val="4"/>
            <w:vAlign w:val="center"/>
          </w:tcPr>
          <w:p w14:paraId="2E111C92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81E2E8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18EE1544" w14:textId="77777777" w:rsidTr="008473FB">
        <w:trPr>
          <w:trHeight w:val="416"/>
        </w:trPr>
        <w:tc>
          <w:tcPr>
            <w:tcW w:w="2344" w:type="dxa"/>
            <w:vAlign w:val="center"/>
          </w:tcPr>
          <w:p w14:paraId="1E920455" w14:textId="77777777" w:rsidR="00C42220" w:rsidRPr="00297292" w:rsidRDefault="00C42220" w:rsidP="00C42220">
            <w:pPr>
              <w:spacing w:line="360" w:lineRule="auto"/>
              <w:ind w:left="15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  <w:tc>
          <w:tcPr>
            <w:tcW w:w="6813" w:type="dxa"/>
            <w:gridSpan w:val="8"/>
            <w:vAlign w:val="center"/>
          </w:tcPr>
          <w:p w14:paraId="62BCEB3F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99BCD6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7F5A410" w14:textId="77777777" w:rsidR="008473FB" w:rsidRPr="00297292" w:rsidRDefault="008473FB" w:rsidP="00C4222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F18BFF0" w14:textId="77777777" w:rsidR="00C42220" w:rsidRPr="00297292" w:rsidRDefault="00C42220" w:rsidP="00C4222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In qualità di (</w:t>
      </w:r>
      <w:r w:rsidRPr="00297292">
        <w:rPr>
          <w:rFonts w:asciiTheme="minorHAnsi" w:hAnsiTheme="minorHAnsi" w:cstheme="minorHAnsi"/>
          <w:i/>
          <w:sz w:val="22"/>
          <w:szCs w:val="22"/>
        </w:rPr>
        <w:t>barrare la casella di interesse</w:t>
      </w:r>
      <w:r w:rsidRPr="00297292">
        <w:rPr>
          <w:rFonts w:asciiTheme="minorHAnsi" w:hAnsiTheme="minorHAnsi" w:cstheme="minorHAnsi"/>
          <w:sz w:val="22"/>
          <w:szCs w:val="22"/>
        </w:rPr>
        <w:t>):</w:t>
      </w:r>
    </w:p>
    <w:p w14:paraId="53883CA5" w14:textId="14FD4131" w:rsidR="00C42220" w:rsidRPr="00297292" w:rsidRDefault="00C42220" w:rsidP="00C42220">
      <w:pPr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Studente/studentessa (se maggiorenne</w:t>
      </w:r>
      <w:r w:rsidRPr="0029729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4DED2" wp14:editId="35478D1C">
                <wp:simplePos x="0" y="0"/>
                <wp:positionH relativeFrom="column">
                  <wp:posOffset>46990</wp:posOffset>
                </wp:positionH>
                <wp:positionV relativeFrom="paragraph">
                  <wp:posOffset>22860</wp:posOffset>
                </wp:positionV>
                <wp:extent cx="105410" cy="90805"/>
                <wp:effectExtent l="13970" t="6350" r="13970" b="7620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117B2" id="Rettangolo 2" o:spid="_x0000_s1026" style="position:absolute;margin-left:3.7pt;margin-top:1.8pt;width:8.3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"/>
            </w:pict>
          </mc:Fallback>
        </mc:AlternateContent>
      </w:r>
      <w:r w:rsidRPr="00297292">
        <w:rPr>
          <w:rFonts w:asciiTheme="minorHAnsi" w:hAnsiTheme="minorHAnsi" w:cstheme="minorHAnsi"/>
          <w:sz w:val="22"/>
          <w:szCs w:val="22"/>
        </w:rPr>
        <w:t xml:space="preserve">)  </w:t>
      </w:r>
    </w:p>
    <w:p w14:paraId="79C0EF02" w14:textId="3E000AD5" w:rsidR="00C42220" w:rsidRPr="00297292" w:rsidRDefault="00C42220" w:rsidP="008473FB">
      <w:pPr>
        <w:spacing w:line="360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4F9ED" wp14:editId="5C73FD66">
                <wp:simplePos x="0" y="0"/>
                <wp:positionH relativeFrom="column">
                  <wp:posOffset>46990</wp:posOffset>
                </wp:positionH>
                <wp:positionV relativeFrom="paragraph">
                  <wp:posOffset>40640</wp:posOffset>
                </wp:positionV>
                <wp:extent cx="105410" cy="90805"/>
                <wp:effectExtent l="13970" t="12065" r="13970" b="1143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74CE" id="Rettangolo 1" o:spid="_x0000_s1026" style="position:absolute;margin-left:3.7pt;margin-top:3.2pt;width:8.3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"/>
            </w:pict>
          </mc:Fallback>
        </mc:AlternateContent>
      </w:r>
      <w:r w:rsidRPr="00297292">
        <w:rPr>
          <w:rFonts w:asciiTheme="minorHAnsi" w:hAnsiTheme="minorHAnsi" w:cstheme="minorHAnsi"/>
          <w:sz w:val="22"/>
          <w:szCs w:val="22"/>
        </w:rPr>
        <w:t xml:space="preserve">Genitore (tutore) dello/a studente/studentessa (se minorenne) sotto indicato/a:    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5"/>
        <w:gridCol w:w="2490"/>
        <w:gridCol w:w="553"/>
        <w:gridCol w:w="1383"/>
        <w:gridCol w:w="188"/>
        <w:gridCol w:w="644"/>
        <w:gridCol w:w="1597"/>
      </w:tblGrid>
      <w:tr w:rsidR="00C42220" w:rsidRPr="00297292" w14:paraId="58F3ED34" w14:textId="77777777" w:rsidTr="008473FB">
        <w:trPr>
          <w:trHeight w:hRule="exact" w:val="392"/>
        </w:trPr>
        <w:tc>
          <w:tcPr>
            <w:tcW w:w="2305" w:type="dxa"/>
            <w:tcMar>
              <w:top w:w="142" w:type="dxa"/>
            </w:tcMar>
            <w:vAlign w:val="bottom"/>
          </w:tcPr>
          <w:p w14:paraId="799E0853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COGNOME</w:t>
            </w:r>
          </w:p>
          <w:p w14:paraId="3EB247DF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7C0942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297BFB40" w14:textId="77777777" w:rsidR="00C42220" w:rsidRPr="00297292" w:rsidRDefault="00C42220" w:rsidP="00C42220">
            <w:pPr>
              <w:spacing w:line="360" w:lineRule="auto"/>
              <w:ind w:left="-4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gridSpan w:val="2"/>
            <w:vAlign w:val="center"/>
          </w:tcPr>
          <w:p w14:paraId="14628AAA" w14:textId="77777777" w:rsidR="00C42220" w:rsidRPr="00297292" w:rsidRDefault="00C42220" w:rsidP="00C42220">
            <w:pPr>
              <w:spacing w:line="360" w:lineRule="auto"/>
              <w:ind w:left="-30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</w:p>
        </w:tc>
        <w:tc>
          <w:tcPr>
            <w:tcW w:w="2419" w:type="dxa"/>
            <w:gridSpan w:val="3"/>
            <w:vAlign w:val="center"/>
          </w:tcPr>
          <w:p w14:paraId="236E4904" w14:textId="77777777" w:rsidR="00C42220" w:rsidRPr="00297292" w:rsidRDefault="00C42220" w:rsidP="00C42220">
            <w:pPr>
              <w:spacing w:line="360" w:lineRule="auto"/>
              <w:ind w:left="-4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214921D5" w14:textId="77777777" w:rsidTr="008473FB">
        <w:trPr>
          <w:trHeight w:hRule="exact" w:val="398"/>
        </w:trPr>
        <w:tc>
          <w:tcPr>
            <w:tcW w:w="2305" w:type="dxa"/>
            <w:vAlign w:val="center"/>
          </w:tcPr>
          <w:p w14:paraId="20DFBA0F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LUOGO DI NASCITA</w:t>
            </w:r>
          </w:p>
        </w:tc>
        <w:tc>
          <w:tcPr>
            <w:tcW w:w="2490" w:type="dxa"/>
            <w:vAlign w:val="center"/>
          </w:tcPr>
          <w:p w14:paraId="41F1A6F1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9E4F0E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36" w:type="dxa"/>
            <w:gridSpan w:val="2"/>
            <w:vAlign w:val="center"/>
          </w:tcPr>
          <w:p w14:paraId="4A4BAE51" w14:textId="77777777" w:rsidR="00C42220" w:rsidRPr="00297292" w:rsidRDefault="00C42220" w:rsidP="00C42220">
            <w:pPr>
              <w:ind w:left="-30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DATA DI NASCITA</w:t>
            </w:r>
          </w:p>
        </w:tc>
        <w:tc>
          <w:tcPr>
            <w:tcW w:w="2419" w:type="dxa"/>
            <w:gridSpan w:val="3"/>
            <w:vAlign w:val="center"/>
          </w:tcPr>
          <w:p w14:paraId="546B385C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5E0095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15A22099" w14:textId="77777777" w:rsidTr="008473FB">
        <w:trPr>
          <w:trHeight w:hRule="exact" w:val="363"/>
        </w:trPr>
        <w:tc>
          <w:tcPr>
            <w:tcW w:w="2305" w:type="dxa"/>
            <w:vAlign w:val="center"/>
          </w:tcPr>
          <w:p w14:paraId="0DA3A9B8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CODICE FISCALE</w:t>
            </w:r>
          </w:p>
        </w:tc>
        <w:tc>
          <w:tcPr>
            <w:tcW w:w="6846" w:type="dxa"/>
            <w:gridSpan w:val="6"/>
            <w:vAlign w:val="center"/>
          </w:tcPr>
          <w:p w14:paraId="5AB2BA4E" w14:textId="77777777" w:rsidR="00C42220" w:rsidRPr="00297292" w:rsidRDefault="00C42220" w:rsidP="00C42220">
            <w:pPr>
              <w:spacing w:line="360" w:lineRule="auto"/>
              <w:ind w:left="-4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41166306" w14:textId="77777777" w:rsidTr="008473FB">
        <w:trPr>
          <w:trHeight w:hRule="exact" w:val="409"/>
        </w:trPr>
        <w:tc>
          <w:tcPr>
            <w:tcW w:w="2305" w:type="dxa"/>
            <w:vAlign w:val="center"/>
          </w:tcPr>
          <w:p w14:paraId="07C95465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INDIRIZZO N. CIVICO</w:t>
            </w:r>
          </w:p>
        </w:tc>
        <w:tc>
          <w:tcPr>
            <w:tcW w:w="2490" w:type="dxa"/>
            <w:tcBorders>
              <w:right w:val="nil"/>
            </w:tcBorders>
            <w:vAlign w:val="center"/>
          </w:tcPr>
          <w:p w14:paraId="51B74CC1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3" w:type="dxa"/>
            <w:tcBorders>
              <w:left w:val="nil"/>
              <w:right w:val="nil"/>
            </w:tcBorders>
            <w:vAlign w:val="center"/>
          </w:tcPr>
          <w:p w14:paraId="00086C72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1" w:type="dxa"/>
            <w:gridSpan w:val="2"/>
            <w:tcBorders>
              <w:left w:val="nil"/>
              <w:right w:val="nil"/>
            </w:tcBorders>
            <w:vAlign w:val="center"/>
          </w:tcPr>
          <w:p w14:paraId="5E350D35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5" w:type="dxa"/>
            <w:tcBorders>
              <w:left w:val="nil"/>
              <w:right w:val="nil"/>
            </w:tcBorders>
            <w:vAlign w:val="center"/>
          </w:tcPr>
          <w:p w14:paraId="34488226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95" w:type="dxa"/>
            <w:tcBorders>
              <w:left w:val="nil"/>
            </w:tcBorders>
            <w:vAlign w:val="center"/>
          </w:tcPr>
          <w:p w14:paraId="5CB5AF63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2220" w:rsidRPr="00297292" w14:paraId="7828EB03" w14:textId="77777777" w:rsidTr="008473FB">
        <w:trPr>
          <w:trHeight w:hRule="exact" w:val="392"/>
        </w:trPr>
        <w:tc>
          <w:tcPr>
            <w:tcW w:w="2305" w:type="dxa"/>
            <w:vAlign w:val="center"/>
          </w:tcPr>
          <w:p w14:paraId="12E1B2E7" w14:textId="77777777" w:rsidR="00C42220" w:rsidRPr="00297292" w:rsidRDefault="00C42220" w:rsidP="00C42220">
            <w:pPr>
              <w:spacing w:line="360" w:lineRule="auto"/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COMUNE DI RESIDENZA</w:t>
            </w:r>
          </w:p>
        </w:tc>
        <w:tc>
          <w:tcPr>
            <w:tcW w:w="2490" w:type="dxa"/>
            <w:vAlign w:val="center"/>
          </w:tcPr>
          <w:p w14:paraId="7798F399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C630D0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53" w:type="dxa"/>
            <w:vAlign w:val="center"/>
          </w:tcPr>
          <w:p w14:paraId="6B4B7BB1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CAP</w:t>
            </w:r>
          </w:p>
        </w:tc>
        <w:tc>
          <w:tcPr>
            <w:tcW w:w="1571" w:type="dxa"/>
            <w:gridSpan w:val="2"/>
            <w:vAlign w:val="center"/>
          </w:tcPr>
          <w:p w14:paraId="49D5373A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B484B7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35" w:type="dxa"/>
            <w:vAlign w:val="center"/>
          </w:tcPr>
          <w:p w14:paraId="0F540F64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7292">
              <w:rPr>
                <w:rFonts w:asciiTheme="minorHAnsi" w:hAnsiTheme="minorHAnsi" w:cstheme="minorHAnsi"/>
                <w:sz w:val="22"/>
                <w:szCs w:val="22"/>
              </w:rPr>
              <w:t>PROV</w:t>
            </w:r>
          </w:p>
        </w:tc>
        <w:tc>
          <w:tcPr>
            <w:tcW w:w="1595" w:type="dxa"/>
            <w:vAlign w:val="center"/>
          </w:tcPr>
          <w:p w14:paraId="26DF1791" w14:textId="77777777" w:rsidR="00C42220" w:rsidRPr="00297292" w:rsidRDefault="00C42220" w:rsidP="00C422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97DDE8" w14:textId="77777777" w:rsidR="00C42220" w:rsidRPr="00297292" w:rsidRDefault="00C42220" w:rsidP="00C4222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3342363" w14:textId="40F6F4B5" w:rsidR="008473FB" w:rsidRDefault="00C42220" w:rsidP="0037794F">
      <w:pPr>
        <w:tabs>
          <w:tab w:val="left" w:pos="1728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97292">
        <w:rPr>
          <w:rFonts w:asciiTheme="minorHAnsi" w:hAnsiTheme="minorHAnsi" w:cstheme="minorHAnsi"/>
          <w:b/>
          <w:sz w:val="22"/>
          <w:szCs w:val="22"/>
        </w:rPr>
        <w:lastRenderedPageBreak/>
        <w:tab/>
      </w:r>
    </w:p>
    <w:p w14:paraId="419D017E" w14:textId="05BD88C2" w:rsidR="00C42220" w:rsidRPr="00297292" w:rsidRDefault="00C42220" w:rsidP="00C4222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7292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3F4F0AFA" w14:textId="77777777" w:rsidR="00C42220" w:rsidRPr="00297292" w:rsidRDefault="00C42220" w:rsidP="00C4222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8255D6C" w14:textId="533EA27E" w:rsidR="00C42220" w:rsidRPr="00297292" w:rsidRDefault="00C42220" w:rsidP="000D704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l’assegnazione della borsa di studio per merito a favore degli studenti residenti nel Comune di Lula che ne</w:t>
      </w:r>
      <w:r w:rsidR="00F073D8">
        <w:rPr>
          <w:rFonts w:asciiTheme="minorHAnsi" w:hAnsiTheme="minorHAnsi" w:cstheme="minorHAnsi"/>
          <w:sz w:val="22"/>
          <w:szCs w:val="22"/>
        </w:rPr>
        <w:t>ll’</w:t>
      </w:r>
      <w:r w:rsidR="00FC3C0D">
        <w:rPr>
          <w:rFonts w:asciiTheme="minorHAnsi" w:hAnsiTheme="minorHAnsi" w:cstheme="minorHAnsi"/>
          <w:sz w:val="22"/>
          <w:szCs w:val="22"/>
        </w:rPr>
        <w:t>Anno Scolastico 2024/2025</w:t>
      </w:r>
      <w:r w:rsidRPr="00297292">
        <w:rPr>
          <w:rFonts w:asciiTheme="minorHAnsi" w:hAnsiTheme="minorHAnsi" w:cstheme="minorHAnsi"/>
          <w:sz w:val="22"/>
          <w:szCs w:val="22"/>
        </w:rPr>
        <w:t>, abbiano conseguito una valutazione minima di 9/10 (no</w:t>
      </w:r>
      <w:r w:rsidR="008473FB">
        <w:rPr>
          <w:rFonts w:asciiTheme="minorHAnsi" w:hAnsiTheme="minorHAnsi" w:cstheme="minorHAnsi"/>
          <w:sz w:val="22"/>
          <w:szCs w:val="22"/>
        </w:rPr>
        <w:t>ve</w:t>
      </w:r>
      <w:r w:rsidRPr="00297292">
        <w:rPr>
          <w:rFonts w:asciiTheme="minorHAnsi" w:hAnsiTheme="minorHAnsi" w:cstheme="minorHAnsi"/>
          <w:sz w:val="22"/>
          <w:szCs w:val="22"/>
        </w:rPr>
        <w:t>/</w:t>
      </w:r>
      <w:r w:rsidR="008473FB">
        <w:rPr>
          <w:rFonts w:asciiTheme="minorHAnsi" w:hAnsiTheme="minorHAnsi" w:cstheme="minorHAnsi"/>
          <w:sz w:val="22"/>
          <w:szCs w:val="22"/>
        </w:rPr>
        <w:t>decimi</w:t>
      </w:r>
      <w:r w:rsidRPr="00297292">
        <w:rPr>
          <w:rFonts w:asciiTheme="minorHAnsi" w:hAnsiTheme="minorHAnsi" w:cstheme="minorHAnsi"/>
          <w:sz w:val="22"/>
          <w:szCs w:val="22"/>
        </w:rPr>
        <w:t xml:space="preserve">) nell’esame finale delle scuole secondarie di I° </w:t>
      </w:r>
      <w:r w:rsidR="008473FB">
        <w:rPr>
          <w:rFonts w:asciiTheme="minorHAnsi" w:hAnsiTheme="minorHAnsi" w:cstheme="minorHAnsi"/>
          <w:sz w:val="22"/>
          <w:szCs w:val="22"/>
        </w:rPr>
        <w:t>ed una valutazione minima di 90/100 (novanta /centesimi) nell’</w:t>
      </w:r>
      <w:r w:rsidR="00FC3C0D">
        <w:rPr>
          <w:rFonts w:asciiTheme="minorHAnsi" w:hAnsiTheme="minorHAnsi" w:cstheme="minorHAnsi"/>
          <w:sz w:val="22"/>
          <w:szCs w:val="22"/>
        </w:rPr>
        <w:t xml:space="preserve"> </w:t>
      </w:r>
      <w:r w:rsidR="008473FB">
        <w:rPr>
          <w:rFonts w:asciiTheme="minorHAnsi" w:hAnsiTheme="minorHAnsi" w:cstheme="minorHAnsi"/>
          <w:sz w:val="22"/>
          <w:szCs w:val="22"/>
        </w:rPr>
        <w:t>esame finale delle scuole secondarie di</w:t>
      </w:r>
      <w:r w:rsidRPr="00297292">
        <w:rPr>
          <w:rFonts w:asciiTheme="minorHAnsi" w:hAnsiTheme="minorHAnsi" w:cstheme="minorHAnsi"/>
          <w:sz w:val="22"/>
          <w:szCs w:val="22"/>
        </w:rPr>
        <w:t xml:space="preserve"> II° grado.</w:t>
      </w:r>
    </w:p>
    <w:p w14:paraId="2B1959C4" w14:textId="2C7DEDE0" w:rsidR="00C42220" w:rsidRPr="00297292" w:rsidRDefault="00C42220" w:rsidP="000D704F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 xml:space="preserve">A tal fine, sotto la propria responsabilità, ai sensi dell’articolo 46 (dichiarazione sostitutiva di certificazione) e dell’articolo 47 (dichiarazione sostitutiva di atto di notorietà) del DPR 445/2000 e </w:t>
      </w:r>
      <w:proofErr w:type="spellStart"/>
      <w:r w:rsidRPr="00297292">
        <w:rPr>
          <w:rFonts w:asciiTheme="minorHAnsi" w:hAnsiTheme="minorHAnsi" w:cstheme="minorHAnsi"/>
          <w:sz w:val="22"/>
          <w:szCs w:val="22"/>
        </w:rPr>
        <w:t>s.m.i.</w:t>
      </w:r>
      <w:proofErr w:type="spellEnd"/>
      <w:r w:rsidRPr="00297292">
        <w:rPr>
          <w:rFonts w:asciiTheme="minorHAnsi" w:hAnsiTheme="minorHAnsi" w:cstheme="minorHAnsi"/>
          <w:sz w:val="22"/>
          <w:szCs w:val="22"/>
        </w:rPr>
        <w:t xml:space="preserve"> e consapevole delle sanzioni penali previste in caso di dichiarazioni non veritiere relative alle dichiarazioni contenute nella presente richiesta e della conseguente decadenza dai benefici (artt. 75 e 76 del DPR 445/2000 e </w:t>
      </w:r>
      <w:proofErr w:type="spellStart"/>
      <w:r w:rsidRPr="00297292">
        <w:rPr>
          <w:rFonts w:asciiTheme="minorHAnsi" w:hAnsiTheme="minorHAnsi" w:cstheme="minorHAnsi"/>
          <w:sz w:val="22"/>
          <w:szCs w:val="22"/>
        </w:rPr>
        <w:t>s.m.i.</w:t>
      </w:r>
      <w:proofErr w:type="spellEnd"/>
      <w:r w:rsidRPr="00297292">
        <w:rPr>
          <w:rFonts w:asciiTheme="minorHAnsi" w:hAnsiTheme="minorHAnsi" w:cstheme="minorHAnsi"/>
          <w:sz w:val="22"/>
          <w:szCs w:val="22"/>
        </w:rPr>
        <w:t>),</w:t>
      </w:r>
    </w:p>
    <w:p w14:paraId="5A44F9A9" w14:textId="77777777" w:rsidR="00B4668C" w:rsidRDefault="00B4668C" w:rsidP="00C42220">
      <w:pPr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E9373F" w14:textId="73A69F95" w:rsidR="00C42220" w:rsidRPr="00297292" w:rsidRDefault="00C42220" w:rsidP="00C42220">
      <w:pPr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7292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10F955B0" w14:textId="77777777" w:rsidR="00C42220" w:rsidRPr="00297292" w:rsidRDefault="00C42220" w:rsidP="00C42220">
      <w:pPr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9049CB7" w14:textId="7BDC6C94" w:rsidR="00297292" w:rsidRPr="00297292" w:rsidRDefault="00C42220" w:rsidP="00C42220">
      <w:pPr>
        <w:pStyle w:val="Paragrafoelenco"/>
        <w:spacing w:line="360" w:lineRule="auto"/>
        <w:ind w:left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 xml:space="preserve">Che lo studente ___________________________________________________ nato a _______________________ il ___________________ nell’Anno scolastico _____________ ha frequentato la classe </w:t>
      </w:r>
      <w:r w:rsidR="00297292">
        <w:rPr>
          <w:rFonts w:asciiTheme="minorHAnsi" w:hAnsiTheme="minorHAnsi" w:cstheme="minorHAnsi"/>
          <w:sz w:val="22"/>
          <w:szCs w:val="22"/>
        </w:rPr>
        <w:t>____</w:t>
      </w:r>
      <w:r w:rsidRPr="00297292">
        <w:rPr>
          <w:rFonts w:asciiTheme="minorHAnsi" w:hAnsiTheme="minorHAnsi" w:cstheme="minorHAnsi"/>
          <w:sz w:val="22"/>
          <w:szCs w:val="22"/>
        </w:rPr>
        <w:t>___________ dell’Istituto ___________________________________________________________________ con sede in __________________________________________________________ e ha conseguito la seguente valutazione nell’esame finale ___________________________________  espresso in lettere</w:t>
      </w:r>
      <w:r w:rsidR="00297292" w:rsidRPr="00297292">
        <w:rPr>
          <w:rFonts w:asciiTheme="minorHAnsi" w:hAnsiTheme="minorHAnsi" w:cstheme="minorHAnsi"/>
          <w:sz w:val="22"/>
          <w:szCs w:val="22"/>
        </w:rPr>
        <w:t xml:space="preserve">____________________________________________________. </w:t>
      </w:r>
    </w:p>
    <w:p w14:paraId="70D220E9" w14:textId="77777777" w:rsidR="00C42220" w:rsidRPr="00297292" w:rsidRDefault="00C42220" w:rsidP="00C42220">
      <w:pPr>
        <w:autoSpaceDN w:val="0"/>
        <w:adjustRightInd w:val="0"/>
        <w:spacing w:line="360" w:lineRule="auto"/>
        <w:ind w:left="284"/>
        <w:rPr>
          <w:rFonts w:asciiTheme="minorHAnsi" w:hAnsiTheme="minorHAnsi" w:cstheme="minorHAnsi"/>
          <w:bCs/>
          <w:sz w:val="22"/>
          <w:szCs w:val="22"/>
        </w:rPr>
      </w:pPr>
    </w:p>
    <w:p w14:paraId="76200E18" w14:textId="0C57EE42" w:rsidR="00C42220" w:rsidRPr="00297292" w:rsidRDefault="00B4668C" w:rsidP="00B4668C">
      <w:pPr>
        <w:ind w:left="4956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="00C42220" w:rsidRPr="00297292">
        <w:rPr>
          <w:rFonts w:asciiTheme="minorHAnsi" w:hAnsiTheme="minorHAnsi" w:cstheme="minorHAnsi"/>
          <w:sz w:val="22"/>
          <w:szCs w:val="22"/>
        </w:rPr>
        <w:t>Firma del richiedente</w:t>
      </w:r>
    </w:p>
    <w:p w14:paraId="409658EF" w14:textId="77777777" w:rsidR="00C42220" w:rsidRPr="00297292" w:rsidRDefault="00C42220" w:rsidP="00297292">
      <w:pPr>
        <w:ind w:left="5663" w:firstLine="1"/>
        <w:jc w:val="center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1B0CEBC9" w14:textId="2351F2CA" w:rsidR="00E6591A" w:rsidRPr="00297292" w:rsidRDefault="0037794F" w:rsidP="00E6591A">
      <w:pPr>
        <w:pStyle w:val="Corpodeltesto2"/>
        <w:spacing w:after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Allegati: </w:t>
      </w:r>
      <w:r w:rsidR="00FC3C0D">
        <w:rPr>
          <w:rFonts w:asciiTheme="minorHAnsi" w:hAnsiTheme="minorHAnsi" w:cstheme="minorHAnsi"/>
          <w:sz w:val="22"/>
          <w:szCs w:val="22"/>
        </w:rPr>
        <w:t xml:space="preserve">Attestazione </w:t>
      </w:r>
      <w:r>
        <w:rPr>
          <w:rFonts w:asciiTheme="minorHAnsi" w:hAnsiTheme="minorHAnsi" w:cstheme="minorHAnsi"/>
          <w:sz w:val="22"/>
          <w:szCs w:val="22"/>
        </w:rPr>
        <w:t>copia cartacea IBAN.</w:t>
      </w:r>
    </w:p>
    <w:p w14:paraId="332BC5E1" w14:textId="77777777" w:rsidR="00FC3C0D" w:rsidRDefault="00FC3C0D" w:rsidP="00FE72B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CDC2920" w14:textId="7A0F2C84" w:rsidR="00FE72B2" w:rsidRDefault="00FE72B2" w:rsidP="00FE72B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97292">
        <w:rPr>
          <w:rFonts w:asciiTheme="minorHAnsi" w:hAnsiTheme="minorHAnsi" w:cstheme="minorHAnsi"/>
          <w:b/>
          <w:bCs/>
          <w:sz w:val="22"/>
          <w:szCs w:val="22"/>
        </w:rPr>
        <w:t>Informativa privacy ai sensi del regolamento 679/2016/UE</w:t>
      </w:r>
    </w:p>
    <w:p w14:paraId="252791C0" w14:textId="77777777" w:rsidR="00FC3C0D" w:rsidRPr="00297292" w:rsidRDefault="00FC3C0D" w:rsidP="00FE72B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F7A3A5F" w14:textId="7F1E0F65" w:rsidR="00FE72B2" w:rsidRPr="00297292" w:rsidRDefault="00FE72B2" w:rsidP="00FE72B2">
      <w:pPr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Si comunica che tutti i dati personali (comuni identificativi, sensibili e/o giudiziari) comunicati al comune di Lula saranno trattati per finalità istituzionali nel rispetto delle prescrizioni previste Regolamento 679/2016/UE. Il trattamento dei dati personali avviene utilizzando strumenti e supporti sia cartacei che informatici. Il titolare del trattamento dei dati personali è il Comune di Lula. L’interessato può esercitare i diritti previsti dagli articoli 15,16,17,18,20,21e22 del Regolamento 679/2016/UE.</w:t>
      </w:r>
    </w:p>
    <w:p w14:paraId="201D4FB6" w14:textId="350CF654" w:rsidR="00FE72B2" w:rsidRPr="00297292" w:rsidRDefault="00FE72B2" w:rsidP="00FE72B2">
      <w:pPr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 xml:space="preserve">Per ulteriori precisazioni si rinvia integralmente all'informativa per il trattamento dei dati personali pubblicata nel sito istituzionale al seguente link: </w:t>
      </w:r>
      <w:hyperlink r:id="rId9" w:history="1">
        <w:r w:rsidRPr="00297292">
          <w:rPr>
            <w:rFonts w:asciiTheme="minorHAnsi" w:hAnsiTheme="minorHAnsi" w:cstheme="minorHAnsi"/>
            <w:sz w:val="22"/>
            <w:szCs w:val="22"/>
          </w:rPr>
          <w:t>www.comune.lula.nu.it/index.php/tzente/privacy</w:t>
        </w:r>
      </w:hyperlink>
      <w:r w:rsidRPr="00297292">
        <w:rPr>
          <w:rFonts w:asciiTheme="minorHAnsi" w:hAnsiTheme="minorHAnsi" w:cstheme="minorHAnsi"/>
          <w:sz w:val="22"/>
          <w:szCs w:val="22"/>
        </w:rPr>
        <w:t xml:space="preserve"> . </w:t>
      </w:r>
    </w:p>
    <w:p w14:paraId="1F6F66F8" w14:textId="77777777" w:rsidR="00297292" w:rsidRDefault="00297292" w:rsidP="00297292">
      <w:pPr>
        <w:ind w:left="6372"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78D2581F" w14:textId="1DE96FB6" w:rsidR="00297292" w:rsidRDefault="00297292" w:rsidP="00297292">
      <w:pPr>
        <w:ind w:left="6372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97292">
        <w:rPr>
          <w:rFonts w:asciiTheme="minorHAnsi" w:hAnsiTheme="minorHAnsi" w:cstheme="minorHAnsi"/>
          <w:sz w:val="22"/>
          <w:szCs w:val="22"/>
        </w:rPr>
        <w:t>Firma del richiedente</w:t>
      </w:r>
    </w:p>
    <w:p w14:paraId="6565C693" w14:textId="43C796BB" w:rsidR="00E6591A" w:rsidRDefault="008473FB" w:rsidP="008473FB">
      <w:pPr>
        <w:ind w:left="6372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</w:t>
      </w:r>
      <w:r w:rsidR="00D775E0">
        <w:rPr>
          <w:rFonts w:asciiTheme="minorHAnsi" w:hAnsiTheme="minorHAnsi" w:cstheme="minorHAnsi"/>
          <w:sz w:val="22"/>
          <w:szCs w:val="22"/>
        </w:rPr>
        <w:t>____</w:t>
      </w:r>
    </w:p>
    <w:sectPr w:rsidR="00E6591A" w:rsidSect="00FE72B2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CA5EB" w14:textId="77777777" w:rsidR="00C42220" w:rsidRDefault="00C42220">
      <w:r>
        <w:separator/>
      </w:r>
    </w:p>
  </w:endnote>
  <w:endnote w:type="continuationSeparator" w:id="0">
    <w:p w14:paraId="044A0F10" w14:textId="77777777" w:rsidR="00C42220" w:rsidRDefault="00C4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Arial"/>
    <w:charset w:val="00"/>
    <w:family w:val="swiss"/>
    <w:pitch w:val="variable"/>
    <w:sig w:usb0="00000001" w:usb1="00000000" w:usb2="00000000" w:usb3="00000000" w:csb0="0000001B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venir L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A9A7" w14:textId="77777777" w:rsidR="00C42220" w:rsidRDefault="00C42220" w:rsidP="00DB214C">
    <w:pPr>
      <w:pStyle w:val="Nessunaspaziatura"/>
      <w:pBdr>
        <w:bottom w:val="single" w:sz="12" w:space="1" w:color="auto"/>
      </w:pBdr>
      <w:tabs>
        <w:tab w:val="left" w:pos="470"/>
      </w:tabs>
      <w:rPr>
        <w:rFonts w:asciiTheme="minorHAnsi" w:hAnsiTheme="minorHAnsi"/>
      </w:rPr>
    </w:pPr>
    <w:r>
      <w:rPr>
        <w:rFonts w:asciiTheme="minorHAnsi" w:hAnsiTheme="minorHAnsi"/>
      </w:rPr>
      <w:tab/>
    </w:r>
  </w:p>
  <w:p w14:paraId="51093B51" w14:textId="77777777" w:rsidR="00C42220" w:rsidRPr="001F2EAA" w:rsidRDefault="00C42220" w:rsidP="00540EEC">
    <w:pPr>
      <w:pStyle w:val="Nessunaspaziatura"/>
      <w:rPr>
        <w:rFonts w:asciiTheme="minorHAnsi" w:hAnsiTheme="minorHAnsi"/>
        <w:sz w:val="20"/>
        <w:szCs w:val="20"/>
      </w:rPr>
    </w:pPr>
    <w:r w:rsidRPr="001F2EAA">
      <w:rPr>
        <w:rFonts w:asciiTheme="minorHAnsi" w:hAnsiTheme="minorHAnsi"/>
        <w:sz w:val="20"/>
        <w:szCs w:val="20"/>
      </w:rPr>
      <w:t xml:space="preserve"> Via dei Mille 11 Tel. 0784/417900 </w:t>
    </w:r>
  </w:p>
  <w:p w14:paraId="6A356F7C" w14:textId="77777777" w:rsidR="00C42220" w:rsidRPr="001F2EAA" w:rsidRDefault="00C42220" w:rsidP="00540EEC">
    <w:pPr>
      <w:pStyle w:val="Nessunaspaziatura"/>
      <w:rPr>
        <w:rFonts w:asciiTheme="minorHAnsi" w:hAnsiTheme="minorHAnsi"/>
        <w:sz w:val="20"/>
        <w:szCs w:val="20"/>
      </w:rPr>
    </w:pPr>
    <w:r w:rsidRPr="001F2EAA">
      <w:rPr>
        <w:rFonts w:asciiTheme="minorHAnsi" w:hAnsiTheme="minorHAnsi"/>
        <w:sz w:val="20"/>
        <w:szCs w:val="20"/>
      </w:rPr>
      <w:t xml:space="preserve">E-mail: </w:t>
    </w:r>
    <w:hyperlink r:id="rId1" w:history="1">
      <w:r w:rsidRPr="001F2EAA">
        <w:rPr>
          <w:rStyle w:val="Collegamentoipertestuale"/>
          <w:rFonts w:asciiTheme="minorHAnsi" w:hAnsiTheme="minorHAnsi"/>
          <w:sz w:val="20"/>
          <w:szCs w:val="20"/>
        </w:rPr>
        <w:t>protocollo@comune.lula.nu.it</w:t>
      </w:r>
    </w:hyperlink>
    <w:r w:rsidRPr="001F2EAA">
      <w:rPr>
        <w:rStyle w:val="Collegamentoipertestuale"/>
        <w:rFonts w:asciiTheme="minorHAnsi" w:hAnsiTheme="minorHAnsi"/>
        <w:sz w:val="20"/>
        <w:szCs w:val="20"/>
      </w:rPr>
      <w:t xml:space="preserve"> – protocollo@pec.comune.lula.nu.it</w:t>
    </w:r>
  </w:p>
  <w:p w14:paraId="1F02D8D1" w14:textId="77777777" w:rsidR="00C42220" w:rsidRPr="001F2EAA" w:rsidRDefault="00C42220" w:rsidP="00540EEC">
    <w:pPr>
      <w:pStyle w:val="Nessunaspaziatura"/>
      <w:rPr>
        <w:rFonts w:asciiTheme="minorHAnsi" w:hAnsiTheme="minorHAnsi"/>
        <w:sz w:val="20"/>
        <w:szCs w:val="20"/>
      </w:rPr>
    </w:pPr>
  </w:p>
  <w:p w14:paraId="4B448B90" w14:textId="77777777" w:rsidR="00C42220" w:rsidRPr="00A729AD" w:rsidRDefault="00C42220" w:rsidP="00540EEC">
    <w:pPr>
      <w:pStyle w:val="Nessunaspaziatura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AE4BE" w14:textId="77777777" w:rsidR="00C42220" w:rsidRDefault="00C42220">
      <w:r>
        <w:separator/>
      </w:r>
    </w:p>
  </w:footnote>
  <w:footnote w:type="continuationSeparator" w:id="0">
    <w:p w14:paraId="7DF166D2" w14:textId="77777777" w:rsidR="00C42220" w:rsidRDefault="00C42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308"/>
      <w:gridCol w:w="4216"/>
    </w:tblGrid>
    <w:tr w:rsidR="00C42220" w14:paraId="74A2D176" w14:textId="77777777" w:rsidTr="001F2EAA">
      <w:tc>
        <w:tcPr>
          <w:tcW w:w="1308" w:type="dxa"/>
        </w:tcPr>
        <w:p w14:paraId="6826F433" w14:textId="77777777" w:rsidR="00C42220" w:rsidRDefault="00C42220" w:rsidP="004577DD">
          <w:pPr>
            <w:pStyle w:val="Titolo"/>
            <w:tabs>
              <w:tab w:val="num" w:pos="720"/>
            </w:tabs>
          </w:pPr>
          <w:r>
            <w:object w:dxaOrig="9218" w:dyaOrig="11880" w14:anchorId="6FB85CE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5pt;height:51pt" fillcolor="window">
                <v:imagedata r:id="rId1" o:title=""/>
              </v:shape>
              <o:OLEObject Type="Embed" ProgID="MSPhotoEd.3" ShapeID="_x0000_i1026" DrawAspect="Content" ObjectID="_1827302891" r:id="rId2"/>
            </w:object>
          </w:r>
        </w:p>
      </w:tc>
      <w:tc>
        <w:tcPr>
          <w:tcW w:w="4216" w:type="dxa"/>
        </w:tcPr>
        <w:p w14:paraId="39734835" w14:textId="77777777" w:rsidR="00C42220" w:rsidRPr="00CA2328" w:rsidRDefault="00C42220" w:rsidP="00E2620E">
          <w:pPr>
            <w:pStyle w:val="Citazione"/>
          </w:pPr>
          <w:r w:rsidRPr="00CA2328">
            <w:t>COMUNE DI LULA</w:t>
          </w:r>
        </w:p>
        <w:p w14:paraId="16A5E083" w14:textId="77777777" w:rsidR="00C42220" w:rsidRPr="001F2EAA" w:rsidRDefault="00C42220" w:rsidP="00E2620E">
          <w:pPr>
            <w:pStyle w:val="Citazione"/>
            <w:rPr>
              <w:sz w:val="20"/>
              <w:szCs w:val="20"/>
            </w:rPr>
          </w:pPr>
          <w:r w:rsidRPr="001F2EAA">
            <w:rPr>
              <w:sz w:val="20"/>
              <w:szCs w:val="20"/>
            </w:rPr>
            <w:t>Area Amministrativa e Affari Generali</w:t>
          </w:r>
        </w:p>
      </w:tc>
    </w:tr>
  </w:tbl>
  <w:p w14:paraId="254A8DD6" w14:textId="77777777" w:rsidR="00C42220" w:rsidRDefault="00C42220" w:rsidP="001F2EA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88A00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</w:abstractNum>
  <w:abstractNum w:abstractNumId="2" w15:restartNumberingAfterBreak="0">
    <w:nsid w:val="000032DB"/>
    <w:multiLevelType w:val="hybridMultilevel"/>
    <w:tmpl w:val="B382028C"/>
    <w:lvl w:ilvl="0" w:tplc="1EE6BEFC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E16AA8"/>
    <w:multiLevelType w:val="hybridMultilevel"/>
    <w:tmpl w:val="E4F87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B0EEB"/>
    <w:multiLevelType w:val="hybridMultilevel"/>
    <w:tmpl w:val="02A00586"/>
    <w:lvl w:ilvl="0" w:tplc="2F3802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2557E"/>
    <w:multiLevelType w:val="multilevel"/>
    <w:tmpl w:val="E9B8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AF33441"/>
    <w:multiLevelType w:val="hybridMultilevel"/>
    <w:tmpl w:val="AD10CBA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BF02DE4"/>
    <w:multiLevelType w:val="hybridMultilevel"/>
    <w:tmpl w:val="80688A3E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D24EB"/>
    <w:multiLevelType w:val="hybridMultilevel"/>
    <w:tmpl w:val="E9B8BAE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E47928"/>
    <w:multiLevelType w:val="hybridMultilevel"/>
    <w:tmpl w:val="0A024CF0"/>
    <w:lvl w:ilvl="0" w:tplc="88B4D208">
      <w:numFmt w:val="bullet"/>
      <w:lvlText w:val="-"/>
      <w:lvlJc w:val="left"/>
      <w:pPr>
        <w:ind w:left="106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D631B37"/>
    <w:multiLevelType w:val="hybridMultilevel"/>
    <w:tmpl w:val="84960A04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64D1D"/>
    <w:multiLevelType w:val="hybridMultilevel"/>
    <w:tmpl w:val="42BED544"/>
    <w:lvl w:ilvl="0" w:tplc="54F00918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77564C"/>
    <w:multiLevelType w:val="hybridMultilevel"/>
    <w:tmpl w:val="ADF4052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B05FC2"/>
    <w:multiLevelType w:val="hybridMultilevel"/>
    <w:tmpl w:val="D33670C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B4F77"/>
    <w:multiLevelType w:val="hybridMultilevel"/>
    <w:tmpl w:val="B0C4F38C"/>
    <w:lvl w:ilvl="0" w:tplc="54F0091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E72DB"/>
    <w:multiLevelType w:val="hybridMultilevel"/>
    <w:tmpl w:val="2E76CF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53CB7"/>
    <w:multiLevelType w:val="hybridMultilevel"/>
    <w:tmpl w:val="A4A85D4E"/>
    <w:lvl w:ilvl="0" w:tplc="FFE0B72C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CD5674"/>
    <w:multiLevelType w:val="hybridMultilevel"/>
    <w:tmpl w:val="D3DC1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C7705"/>
    <w:multiLevelType w:val="multilevel"/>
    <w:tmpl w:val="8C38C738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134358"/>
    <w:multiLevelType w:val="singleLevel"/>
    <w:tmpl w:val="832A833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0A90615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D5524"/>
    <w:multiLevelType w:val="hybridMultilevel"/>
    <w:tmpl w:val="08284836"/>
    <w:lvl w:ilvl="0" w:tplc="2F146FC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028BD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F167F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212917"/>
    <w:multiLevelType w:val="hybridMultilevel"/>
    <w:tmpl w:val="1CFEBF22"/>
    <w:lvl w:ilvl="0" w:tplc="88B4D208">
      <w:numFmt w:val="bullet"/>
      <w:lvlText w:val="-"/>
      <w:lvlJc w:val="left"/>
      <w:pPr>
        <w:ind w:left="142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C964F4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D3C4886"/>
    <w:multiLevelType w:val="hybridMultilevel"/>
    <w:tmpl w:val="449A441E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F9F3F81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2202F9"/>
    <w:multiLevelType w:val="hybridMultilevel"/>
    <w:tmpl w:val="47DC2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03EE7"/>
    <w:multiLevelType w:val="multilevel"/>
    <w:tmpl w:val="B382028C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4855EB"/>
    <w:multiLevelType w:val="hybridMultilevel"/>
    <w:tmpl w:val="C166E4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9703F"/>
    <w:multiLevelType w:val="hybridMultilevel"/>
    <w:tmpl w:val="D0DAE622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C9102AC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F87A8F"/>
    <w:multiLevelType w:val="hybridMultilevel"/>
    <w:tmpl w:val="5FAE10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7C7D0E"/>
    <w:multiLevelType w:val="hybridMultilevel"/>
    <w:tmpl w:val="C7F23D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4485C"/>
    <w:multiLevelType w:val="hybridMultilevel"/>
    <w:tmpl w:val="8E527D1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F24BF8"/>
    <w:multiLevelType w:val="multilevel"/>
    <w:tmpl w:val="3B360F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B420CA"/>
    <w:multiLevelType w:val="hybridMultilevel"/>
    <w:tmpl w:val="3F12D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D0899"/>
    <w:multiLevelType w:val="hybridMultilevel"/>
    <w:tmpl w:val="1D828CA2"/>
    <w:lvl w:ilvl="0" w:tplc="E040B5C4">
      <w:start w:val="1"/>
      <w:numFmt w:val="none"/>
      <w:lvlText w:val="6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0819DE"/>
    <w:multiLevelType w:val="hybridMultilevel"/>
    <w:tmpl w:val="189C9F4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9626E51"/>
    <w:multiLevelType w:val="hybridMultilevel"/>
    <w:tmpl w:val="E8687DC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19494C"/>
    <w:multiLevelType w:val="hybridMultilevel"/>
    <w:tmpl w:val="78B4F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385281">
    <w:abstractNumId w:val="8"/>
  </w:num>
  <w:num w:numId="2" w16cid:durableId="1017077352">
    <w:abstractNumId w:val="5"/>
  </w:num>
  <w:num w:numId="3" w16cid:durableId="1611744723">
    <w:abstractNumId w:val="2"/>
  </w:num>
  <w:num w:numId="4" w16cid:durableId="1816681351">
    <w:abstractNumId w:val="36"/>
  </w:num>
  <w:num w:numId="5" w16cid:durableId="1919630904">
    <w:abstractNumId w:val="27"/>
  </w:num>
  <w:num w:numId="6" w16cid:durableId="1427732886">
    <w:abstractNumId w:val="40"/>
  </w:num>
  <w:num w:numId="7" w16cid:durableId="970214360">
    <w:abstractNumId w:val="32"/>
  </w:num>
  <w:num w:numId="8" w16cid:durableId="1109396591">
    <w:abstractNumId w:val="12"/>
  </w:num>
  <w:num w:numId="9" w16cid:durableId="355162619">
    <w:abstractNumId w:val="23"/>
  </w:num>
  <w:num w:numId="10" w16cid:durableId="1486043828">
    <w:abstractNumId w:val="18"/>
  </w:num>
  <w:num w:numId="11" w16cid:durableId="1853370537">
    <w:abstractNumId w:val="29"/>
  </w:num>
  <w:num w:numId="12" w16cid:durableId="180318068">
    <w:abstractNumId w:val="38"/>
  </w:num>
  <w:num w:numId="13" w16cid:durableId="1718698288">
    <w:abstractNumId w:val="35"/>
  </w:num>
  <w:num w:numId="14" w16cid:durableId="693963451">
    <w:abstractNumId w:val="20"/>
  </w:num>
  <w:num w:numId="15" w16cid:durableId="1246115496">
    <w:abstractNumId w:val="7"/>
  </w:num>
  <w:num w:numId="16" w16cid:durableId="1155337576">
    <w:abstractNumId w:val="22"/>
  </w:num>
  <w:num w:numId="17" w16cid:durableId="1178807823">
    <w:abstractNumId w:val="10"/>
  </w:num>
  <w:num w:numId="18" w16cid:durableId="1020856771">
    <w:abstractNumId w:val="25"/>
  </w:num>
  <w:num w:numId="19" w16cid:durableId="1954701956">
    <w:abstractNumId w:val="21"/>
  </w:num>
  <w:num w:numId="20" w16cid:durableId="1120612189">
    <w:abstractNumId w:val="17"/>
  </w:num>
  <w:num w:numId="21" w16cid:durableId="778648979">
    <w:abstractNumId w:val="4"/>
  </w:num>
  <w:num w:numId="22" w16cid:durableId="407581205">
    <w:abstractNumId w:val="9"/>
  </w:num>
  <w:num w:numId="23" w16cid:durableId="281423234">
    <w:abstractNumId w:val="6"/>
  </w:num>
  <w:num w:numId="24" w16cid:durableId="1389765716">
    <w:abstractNumId w:val="24"/>
  </w:num>
  <w:num w:numId="25" w16cid:durableId="958268100">
    <w:abstractNumId w:val="16"/>
  </w:num>
  <w:num w:numId="26" w16cid:durableId="2145273369">
    <w:abstractNumId w:val="26"/>
  </w:num>
  <w:num w:numId="27" w16cid:durableId="52630192">
    <w:abstractNumId w:val="0"/>
  </w:num>
  <w:num w:numId="28" w16cid:durableId="1753887545">
    <w:abstractNumId w:val="1"/>
  </w:num>
  <w:num w:numId="29" w16cid:durableId="702025585">
    <w:abstractNumId w:val="41"/>
  </w:num>
  <w:num w:numId="30" w16cid:durableId="1248466754">
    <w:abstractNumId w:val="30"/>
  </w:num>
  <w:num w:numId="31" w16cid:durableId="465047537">
    <w:abstractNumId w:val="3"/>
  </w:num>
  <w:num w:numId="32" w16cid:durableId="1650286200">
    <w:abstractNumId w:val="28"/>
  </w:num>
  <w:num w:numId="33" w16cid:durableId="1548370009">
    <w:abstractNumId w:val="34"/>
  </w:num>
  <w:num w:numId="34" w16cid:durableId="1084380974">
    <w:abstractNumId w:val="15"/>
  </w:num>
  <w:num w:numId="35" w16cid:durableId="754084188">
    <w:abstractNumId w:val="31"/>
  </w:num>
  <w:num w:numId="36" w16cid:durableId="1062948132">
    <w:abstractNumId w:val="39"/>
  </w:num>
  <w:num w:numId="37" w16cid:durableId="1018115890">
    <w:abstractNumId w:val="13"/>
  </w:num>
  <w:num w:numId="38" w16cid:durableId="350030519">
    <w:abstractNumId w:val="19"/>
  </w:num>
  <w:num w:numId="39" w16cid:durableId="1908103354">
    <w:abstractNumId w:val="14"/>
  </w:num>
  <w:num w:numId="40" w16cid:durableId="565066398">
    <w:abstractNumId w:val="33"/>
  </w:num>
  <w:num w:numId="41" w16cid:durableId="363092210">
    <w:abstractNumId w:val="11"/>
  </w:num>
  <w:num w:numId="42" w16cid:durableId="877855944">
    <w:abstractNumId w:val="37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51659207"/>
  </wne:recipientData>
  <wne:recipientData>
    <wne:active wne:val="1"/>
    <wne:hash wne:val="496822538"/>
  </wne:recipientData>
  <wne:recipientData>
    <wne:active wne:val="1"/>
    <wne:hash wne:val="-130227211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sociale2\Desktop\AFFARI GENERALI\SERVIZIO MENSA 2019-2020\Elenco genitori servizio mensa 2019-2020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 "/>
    <w:odso>
      <w:fieldMapData>
        <w:column w:val="0"/>
        <w:lid w:val="it-IT"/>
      </w:fieldMapData>
      <w:fieldMapData>
        <w:type w:val="dbColumn"/>
        <w:name w:val="Titolo"/>
        <w:mappedName w:val="Titolo"/>
        <w:column w:val="0"/>
        <w:lid w:val="it-IT"/>
      </w:fieldMapData>
      <w:fieldMapData>
        <w:type w:val="dbColumn"/>
        <w:name w:val="Nome"/>
        <w:mappedName w:val="Nome"/>
        <w:column w:val="1"/>
        <w:lid w:val="it-IT"/>
      </w:fieldMapData>
      <w:fieldMapData>
        <w:column w:val="0"/>
        <w:lid w:val="it-IT"/>
      </w:fieldMapData>
      <w:fieldMapData>
        <w:type w:val="dbColumn"/>
        <w:name w:val="Cognome"/>
        <w:mappedName w:val="Cognome"/>
        <w:column w:val="2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Riga 1 indirizzo"/>
        <w:mappedName w:val="Indirizzo 1"/>
        <w:column w:val="3"/>
        <w:lid w:val="it-IT"/>
      </w:fieldMapData>
      <w:fieldMapData>
        <w:column w:val="0"/>
        <w:lid w:val="it-IT"/>
      </w:fieldMapData>
      <w:fieldMapData>
        <w:type w:val="dbColumn"/>
        <w:name w:val="Città"/>
        <w:mappedName w:val="Città"/>
        <w:column w:val="4"/>
        <w:lid w:val="it-IT"/>
      </w:fieldMapData>
      <w:fieldMapData>
        <w:type w:val="dbColumn"/>
        <w:name w:val="Provincia"/>
        <w:mappedName w:val="Stato"/>
        <w:column w:val="5"/>
        <w:lid w:val="it-IT"/>
      </w:fieldMapData>
      <w:fieldMapData>
        <w:type w:val="dbColumn"/>
        <w:name w:val="CAP"/>
        <w:mappedName w:val="CAP"/>
        <w:column w:val="6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recipientData r:id="rId2"/>
    </w:odso>
  </w:mailMerge>
  <w:defaultTabStop w:val="708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F4"/>
    <w:rsid w:val="00000136"/>
    <w:rsid w:val="00000170"/>
    <w:rsid w:val="00000BE8"/>
    <w:rsid w:val="00001E1D"/>
    <w:rsid w:val="0000216D"/>
    <w:rsid w:val="00002625"/>
    <w:rsid w:val="00004F94"/>
    <w:rsid w:val="0000662F"/>
    <w:rsid w:val="00006D56"/>
    <w:rsid w:val="000075BC"/>
    <w:rsid w:val="00010DE8"/>
    <w:rsid w:val="00014BD1"/>
    <w:rsid w:val="00014E90"/>
    <w:rsid w:val="000158D3"/>
    <w:rsid w:val="00015DC8"/>
    <w:rsid w:val="000161C3"/>
    <w:rsid w:val="00017E6B"/>
    <w:rsid w:val="000321F8"/>
    <w:rsid w:val="00037DE1"/>
    <w:rsid w:val="00040A29"/>
    <w:rsid w:val="00042708"/>
    <w:rsid w:val="0004301D"/>
    <w:rsid w:val="0004427F"/>
    <w:rsid w:val="0004433B"/>
    <w:rsid w:val="00044341"/>
    <w:rsid w:val="00044E9C"/>
    <w:rsid w:val="00046052"/>
    <w:rsid w:val="0004675A"/>
    <w:rsid w:val="00047231"/>
    <w:rsid w:val="00054608"/>
    <w:rsid w:val="0005679F"/>
    <w:rsid w:val="0006085D"/>
    <w:rsid w:val="00063212"/>
    <w:rsid w:val="00067C11"/>
    <w:rsid w:val="00071B84"/>
    <w:rsid w:val="00072C4B"/>
    <w:rsid w:val="00072EA5"/>
    <w:rsid w:val="00075228"/>
    <w:rsid w:val="00075459"/>
    <w:rsid w:val="00075AB8"/>
    <w:rsid w:val="00075B3F"/>
    <w:rsid w:val="00076EB8"/>
    <w:rsid w:val="0007737F"/>
    <w:rsid w:val="00077D0B"/>
    <w:rsid w:val="000809D4"/>
    <w:rsid w:val="0008124E"/>
    <w:rsid w:val="000820BD"/>
    <w:rsid w:val="00084D52"/>
    <w:rsid w:val="000853D1"/>
    <w:rsid w:val="00085653"/>
    <w:rsid w:val="00085828"/>
    <w:rsid w:val="00085D35"/>
    <w:rsid w:val="00090972"/>
    <w:rsid w:val="00093DB7"/>
    <w:rsid w:val="000A0F81"/>
    <w:rsid w:val="000A38A7"/>
    <w:rsid w:val="000A38B9"/>
    <w:rsid w:val="000A5A38"/>
    <w:rsid w:val="000B2F9A"/>
    <w:rsid w:val="000B778A"/>
    <w:rsid w:val="000C4471"/>
    <w:rsid w:val="000C5943"/>
    <w:rsid w:val="000C68F4"/>
    <w:rsid w:val="000D704F"/>
    <w:rsid w:val="000E04A6"/>
    <w:rsid w:val="000E39FB"/>
    <w:rsid w:val="000E561D"/>
    <w:rsid w:val="000E7CCD"/>
    <w:rsid w:val="000F01CE"/>
    <w:rsid w:val="000F4ABD"/>
    <w:rsid w:val="000F51B3"/>
    <w:rsid w:val="00100466"/>
    <w:rsid w:val="00102C3A"/>
    <w:rsid w:val="00102F48"/>
    <w:rsid w:val="0010513E"/>
    <w:rsid w:val="001056C2"/>
    <w:rsid w:val="0011015E"/>
    <w:rsid w:val="0011309D"/>
    <w:rsid w:val="00115382"/>
    <w:rsid w:val="0011623A"/>
    <w:rsid w:val="0012012C"/>
    <w:rsid w:val="00121062"/>
    <w:rsid w:val="0012131D"/>
    <w:rsid w:val="0012404F"/>
    <w:rsid w:val="001243D3"/>
    <w:rsid w:val="001276E1"/>
    <w:rsid w:val="00132508"/>
    <w:rsid w:val="00132E2E"/>
    <w:rsid w:val="00134FBD"/>
    <w:rsid w:val="001422D6"/>
    <w:rsid w:val="00142F72"/>
    <w:rsid w:val="00144770"/>
    <w:rsid w:val="001508D2"/>
    <w:rsid w:val="00152E92"/>
    <w:rsid w:val="00154592"/>
    <w:rsid w:val="00154EEA"/>
    <w:rsid w:val="0015537D"/>
    <w:rsid w:val="001557FC"/>
    <w:rsid w:val="0015619F"/>
    <w:rsid w:val="00156669"/>
    <w:rsid w:val="001577E1"/>
    <w:rsid w:val="00157CAD"/>
    <w:rsid w:val="001612B5"/>
    <w:rsid w:val="00165A97"/>
    <w:rsid w:val="00172860"/>
    <w:rsid w:val="0017703D"/>
    <w:rsid w:val="00182133"/>
    <w:rsid w:val="001839E3"/>
    <w:rsid w:val="0018672B"/>
    <w:rsid w:val="00192819"/>
    <w:rsid w:val="001930FE"/>
    <w:rsid w:val="00197891"/>
    <w:rsid w:val="001A06C3"/>
    <w:rsid w:val="001A0C0A"/>
    <w:rsid w:val="001A4AD1"/>
    <w:rsid w:val="001A5BD1"/>
    <w:rsid w:val="001A6CA3"/>
    <w:rsid w:val="001A704D"/>
    <w:rsid w:val="001A7350"/>
    <w:rsid w:val="001B79D4"/>
    <w:rsid w:val="001B7D7C"/>
    <w:rsid w:val="001C053C"/>
    <w:rsid w:val="001C0C8E"/>
    <w:rsid w:val="001C5D2B"/>
    <w:rsid w:val="001D1E2A"/>
    <w:rsid w:val="001D20FC"/>
    <w:rsid w:val="001D4D28"/>
    <w:rsid w:val="001D6255"/>
    <w:rsid w:val="001E05F9"/>
    <w:rsid w:val="001E42D8"/>
    <w:rsid w:val="001F05CA"/>
    <w:rsid w:val="001F2EAA"/>
    <w:rsid w:val="001F5C82"/>
    <w:rsid w:val="001F6D52"/>
    <w:rsid w:val="00200BBA"/>
    <w:rsid w:val="002029BE"/>
    <w:rsid w:val="00203D34"/>
    <w:rsid w:val="00210800"/>
    <w:rsid w:val="0021202C"/>
    <w:rsid w:val="0021366D"/>
    <w:rsid w:val="00213C94"/>
    <w:rsid w:val="00213E95"/>
    <w:rsid w:val="00213F04"/>
    <w:rsid w:val="002158A7"/>
    <w:rsid w:val="002165EA"/>
    <w:rsid w:val="00217EE9"/>
    <w:rsid w:val="0022273A"/>
    <w:rsid w:val="0022680E"/>
    <w:rsid w:val="00234D0A"/>
    <w:rsid w:val="00235174"/>
    <w:rsid w:val="002365D1"/>
    <w:rsid w:val="00236C75"/>
    <w:rsid w:val="0023733B"/>
    <w:rsid w:val="0024122C"/>
    <w:rsid w:val="00241295"/>
    <w:rsid w:val="00243552"/>
    <w:rsid w:val="00252951"/>
    <w:rsid w:val="00256D63"/>
    <w:rsid w:val="00257EE9"/>
    <w:rsid w:val="002610F2"/>
    <w:rsid w:val="0026119D"/>
    <w:rsid w:val="002628EB"/>
    <w:rsid w:val="002655D3"/>
    <w:rsid w:val="002722A9"/>
    <w:rsid w:val="002739A1"/>
    <w:rsid w:val="002762F5"/>
    <w:rsid w:val="0027692D"/>
    <w:rsid w:val="00277B0C"/>
    <w:rsid w:val="00280611"/>
    <w:rsid w:val="002863D9"/>
    <w:rsid w:val="00290E6F"/>
    <w:rsid w:val="00294064"/>
    <w:rsid w:val="00294D75"/>
    <w:rsid w:val="00297292"/>
    <w:rsid w:val="00297C02"/>
    <w:rsid w:val="002A2205"/>
    <w:rsid w:val="002A7E06"/>
    <w:rsid w:val="002B0C4D"/>
    <w:rsid w:val="002B139D"/>
    <w:rsid w:val="002B5382"/>
    <w:rsid w:val="002B5EE7"/>
    <w:rsid w:val="002C27CE"/>
    <w:rsid w:val="002C3D85"/>
    <w:rsid w:val="002C5DC9"/>
    <w:rsid w:val="002C686A"/>
    <w:rsid w:val="002C739E"/>
    <w:rsid w:val="002C7A81"/>
    <w:rsid w:val="002D21AE"/>
    <w:rsid w:val="002D264D"/>
    <w:rsid w:val="002D3237"/>
    <w:rsid w:val="002D7E16"/>
    <w:rsid w:val="002E68AF"/>
    <w:rsid w:val="002F236E"/>
    <w:rsid w:val="002F2C3F"/>
    <w:rsid w:val="002F401C"/>
    <w:rsid w:val="002F44BD"/>
    <w:rsid w:val="002F4504"/>
    <w:rsid w:val="002F4A59"/>
    <w:rsid w:val="00302CEF"/>
    <w:rsid w:val="00304639"/>
    <w:rsid w:val="00306C32"/>
    <w:rsid w:val="0030707A"/>
    <w:rsid w:val="00311C2F"/>
    <w:rsid w:val="003129FB"/>
    <w:rsid w:val="00313819"/>
    <w:rsid w:val="00313E20"/>
    <w:rsid w:val="0031467D"/>
    <w:rsid w:val="003157CD"/>
    <w:rsid w:val="00316E78"/>
    <w:rsid w:val="00322F6C"/>
    <w:rsid w:val="0032340E"/>
    <w:rsid w:val="00323C3E"/>
    <w:rsid w:val="0033157F"/>
    <w:rsid w:val="00332043"/>
    <w:rsid w:val="003325C6"/>
    <w:rsid w:val="00333FA3"/>
    <w:rsid w:val="00341675"/>
    <w:rsid w:val="003424FA"/>
    <w:rsid w:val="00342CC0"/>
    <w:rsid w:val="003465D3"/>
    <w:rsid w:val="003530E1"/>
    <w:rsid w:val="003543E2"/>
    <w:rsid w:val="00355476"/>
    <w:rsid w:val="00356B5B"/>
    <w:rsid w:val="0036276A"/>
    <w:rsid w:val="0037198A"/>
    <w:rsid w:val="00373959"/>
    <w:rsid w:val="00376DFD"/>
    <w:rsid w:val="0037794F"/>
    <w:rsid w:val="00377B39"/>
    <w:rsid w:val="00381A8E"/>
    <w:rsid w:val="00382941"/>
    <w:rsid w:val="00384245"/>
    <w:rsid w:val="00390F1B"/>
    <w:rsid w:val="00392BBA"/>
    <w:rsid w:val="00392DAD"/>
    <w:rsid w:val="00396F31"/>
    <w:rsid w:val="003A2E59"/>
    <w:rsid w:val="003A6908"/>
    <w:rsid w:val="003B03A5"/>
    <w:rsid w:val="003B0995"/>
    <w:rsid w:val="003B13B8"/>
    <w:rsid w:val="003C0C99"/>
    <w:rsid w:val="003C3BE4"/>
    <w:rsid w:val="003C71DC"/>
    <w:rsid w:val="003C7B99"/>
    <w:rsid w:val="003D08D1"/>
    <w:rsid w:val="003D0F4B"/>
    <w:rsid w:val="003D2586"/>
    <w:rsid w:val="003D2EB6"/>
    <w:rsid w:val="003D74BA"/>
    <w:rsid w:val="003D7FF9"/>
    <w:rsid w:val="003E00F0"/>
    <w:rsid w:val="003E165E"/>
    <w:rsid w:val="003E1C32"/>
    <w:rsid w:val="003E6820"/>
    <w:rsid w:val="003E6C2B"/>
    <w:rsid w:val="003E7A7F"/>
    <w:rsid w:val="003F2E36"/>
    <w:rsid w:val="004045AB"/>
    <w:rsid w:val="00404C30"/>
    <w:rsid w:val="0040575C"/>
    <w:rsid w:val="004062A5"/>
    <w:rsid w:val="0041545A"/>
    <w:rsid w:val="00416B27"/>
    <w:rsid w:val="00416CF0"/>
    <w:rsid w:val="00423300"/>
    <w:rsid w:val="00423F4C"/>
    <w:rsid w:val="0042400B"/>
    <w:rsid w:val="00434111"/>
    <w:rsid w:val="00442CC2"/>
    <w:rsid w:val="0044305A"/>
    <w:rsid w:val="0044321A"/>
    <w:rsid w:val="00443D7D"/>
    <w:rsid w:val="0044487B"/>
    <w:rsid w:val="00446562"/>
    <w:rsid w:val="0044674A"/>
    <w:rsid w:val="00450151"/>
    <w:rsid w:val="00450C31"/>
    <w:rsid w:val="004577DD"/>
    <w:rsid w:val="00461ABF"/>
    <w:rsid w:val="004656D9"/>
    <w:rsid w:val="004661A7"/>
    <w:rsid w:val="00467921"/>
    <w:rsid w:val="00473810"/>
    <w:rsid w:val="00474155"/>
    <w:rsid w:val="004742DC"/>
    <w:rsid w:val="00476A61"/>
    <w:rsid w:val="00486584"/>
    <w:rsid w:val="0049051F"/>
    <w:rsid w:val="004927AF"/>
    <w:rsid w:val="00496F79"/>
    <w:rsid w:val="00497D8F"/>
    <w:rsid w:val="004B06EA"/>
    <w:rsid w:val="004B090F"/>
    <w:rsid w:val="004B1B29"/>
    <w:rsid w:val="004B4230"/>
    <w:rsid w:val="004B4648"/>
    <w:rsid w:val="004B6D20"/>
    <w:rsid w:val="004C3899"/>
    <w:rsid w:val="004C539C"/>
    <w:rsid w:val="004D2296"/>
    <w:rsid w:val="004D2C04"/>
    <w:rsid w:val="004D37E9"/>
    <w:rsid w:val="004D47CF"/>
    <w:rsid w:val="004D49C0"/>
    <w:rsid w:val="004D5FEF"/>
    <w:rsid w:val="004E0180"/>
    <w:rsid w:val="004E1ECC"/>
    <w:rsid w:val="004E39D3"/>
    <w:rsid w:val="004E3A65"/>
    <w:rsid w:val="004E4AB5"/>
    <w:rsid w:val="004E6073"/>
    <w:rsid w:val="004F09D8"/>
    <w:rsid w:val="004F1FD6"/>
    <w:rsid w:val="004F2D83"/>
    <w:rsid w:val="004F30C7"/>
    <w:rsid w:val="004F7AFA"/>
    <w:rsid w:val="00502CE6"/>
    <w:rsid w:val="00503256"/>
    <w:rsid w:val="00503CCD"/>
    <w:rsid w:val="005055E1"/>
    <w:rsid w:val="00512013"/>
    <w:rsid w:val="0051698B"/>
    <w:rsid w:val="005246B9"/>
    <w:rsid w:val="005246FD"/>
    <w:rsid w:val="00525003"/>
    <w:rsid w:val="005279C6"/>
    <w:rsid w:val="00530D01"/>
    <w:rsid w:val="005345D6"/>
    <w:rsid w:val="00534DA9"/>
    <w:rsid w:val="00534DB8"/>
    <w:rsid w:val="0053545B"/>
    <w:rsid w:val="0053671F"/>
    <w:rsid w:val="00540EEC"/>
    <w:rsid w:val="00542191"/>
    <w:rsid w:val="00552AB1"/>
    <w:rsid w:val="00553605"/>
    <w:rsid w:val="00555521"/>
    <w:rsid w:val="00556402"/>
    <w:rsid w:val="00563E16"/>
    <w:rsid w:val="005654EC"/>
    <w:rsid w:val="00565FA8"/>
    <w:rsid w:val="0056749E"/>
    <w:rsid w:val="00570562"/>
    <w:rsid w:val="0057174E"/>
    <w:rsid w:val="00576E73"/>
    <w:rsid w:val="005776BE"/>
    <w:rsid w:val="00587345"/>
    <w:rsid w:val="005910A7"/>
    <w:rsid w:val="0059242D"/>
    <w:rsid w:val="005928BC"/>
    <w:rsid w:val="005930CA"/>
    <w:rsid w:val="005931C4"/>
    <w:rsid w:val="005949D7"/>
    <w:rsid w:val="00594E33"/>
    <w:rsid w:val="00594F1F"/>
    <w:rsid w:val="005964D6"/>
    <w:rsid w:val="00597209"/>
    <w:rsid w:val="005976A6"/>
    <w:rsid w:val="00597CC5"/>
    <w:rsid w:val="005A0169"/>
    <w:rsid w:val="005A294E"/>
    <w:rsid w:val="005B1C58"/>
    <w:rsid w:val="005B36A1"/>
    <w:rsid w:val="005B44A6"/>
    <w:rsid w:val="005B49BB"/>
    <w:rsid w:val="005C0A4B"/>
    <w:rsid w:val="005C312D"/>
    <w:rsid w:val="005C55C0"/>
    <w:rsid w:val="005C5688"/>
    <w:rsid w:val="005C6137"/>
    <w:rsid w:val="005C625E"/>
    <w:rsid w:val="005D0235"/>
    <w:rsid w:val="005D0A55"/>
    <w:rsid w:val="005D5CBD"/>
    <w:rsid w:val="005D751F"/>
    <w:rsid w:val="005E10C7"/>
    <w:rsid w:val="005E498F"/>
    <w:rsid w:val="005E78AE"/>
    <w:rsid w:val="005E7D28"/>
    <w:rsid w:val="005F15BB"/>
    <w:rsid w:val="005F2371"/>
    <w:rsid w:val="005F2843"/>
    <w:rsid w:val="005F315F"/>
    <w:rsid w:val="005F4828"/>
    <w:rsid w:val="005F4E38"/>
    <w:rsid w:val="005F5980"/>
    <w:rsid w:val="005F62E1"/>
    <w:rsid w:val="005F6347"/>
    <w:rsid w:val="005F688B"/>
    <w:rsid w:val="006031F7"/>
    <w:rsid w:val="0060462D"/>
    <w:rsid w:val="00605EC5"/>
    <w:rsid w:val="00606144"/>
    <w:rsid w:val="00612C41"/>
    <w:rsid w:val="00613CF0"/>
    <w:rsid w:val="00616D6F"/>
    <w:rsid w:val="0061781A"/>
    <w:rsid w:val="006237CF"/>
    <w:rsid w:val="00623B5D"/>
    <w:rsid w:val="00626542"/>
    <w:rsid w:val="0063099E"/>
    <w:rsid w:val="00630F4D"/>
    <w:rsid w:val="00631F7E"/>
    <w:rsid w:val="0063699C"/>
    <w:rsid w:val="00640B40"/>
    <w:rsid w:val="00642C60"/>
    <w:rsid w:val="00645233"/>
    <w:rsid w:val="006472A2"/>
    <w:rsid w:val="00654C11"/>
    <w:rsid w:val="00655120"/>
    <w:rsid w:val="006555E5"/>
    <w:rsid w:val="00656D4F"/>
    <w:rsid w:val="006570C7"/>
    <w:rsid w:val="00661315"/>
    <w:rsid w:val="00665DE8"/>
    <w:rsid w:val="00666AAC"/>
    <w:rsid w:val="00667D40"/>
    <w:rsid w:val="006703A7"/>
    <w:rsid w:val="006704CE"/>
    <w:rsid w:val="0067311D"/>
    <w:rsid w:val="006744C7"/>
    <w:rsid w:val="006750A8"/>
    <w:rsid w:val="00675CD7"/>
    <w:rsid w:val="00677934"/>
    <w:rsid w:val="00677D91"/>
    <w:rsid w:val="0068027D"/>
    <w:rsid w:val="006854AE"/>
    <w:rsid w:val="0069222F"/>
    <w:rsid w:val="00694402"/>
    <w:rsid w:val="00695D13"/>
    <w:rsid w:val="006A1D1A"/>
    <w:rsid w:val="006A33A7"/>
    <w:rsid w:val="006A4DBB"/>
    <w:rsid w:val="006A70A9"/>
    <w:rsid w:val="006B0ABD"/>
    <w:rsid w:val="006B2D47"/>
    <w:rsid w:val="006B629E"/>
    <w:rsid w:val="006B666A"/>
    <w:rsid w:val="006B79C5"/>
    <w:rsid w:val="006C79FD"/>
    <w:rsid w:val="006D24FA"/>
    <w:rsid w:val="006D4FAC"/>
    <w:rsid w:val="006E002E"/>
    <w:rsid w:val="006E1B0B"/>
    <w:rsid w:val="006F58D1"/>
    <w:rsid w:val="006F66DA"/>
    <w:rsid w:val="006F7569"/>
    <w:rsid w:val="007006BC"/>
    <w:rsid w:val="00700DF4"/>
    <w:rsid w:val="0070117A"/>
    <w:rsid w:val="007045CB"/>
    <w:rsid w:val="00707ECF"/>
    <w:rsid w:val="00710B17"/>
    <w:rsid w:val="00711292"/>
    <w:rsid w:val="00713011"/>
    <w:rsid w:val="00713488"/>
    <w:rsid w:val="007139FD"/>
    <w:rsid w:val="00713F2A"/>
    <w:rsid w:val="00716363"/>
    <w:rsid w:val="00716411"/>
    <w:rsid w:val="00716C2E"/>
    <w:rsid w:val="00721C39"/>
    <w:rsid w:val="00722BB6"/>
    <w:rsid w:val="00723277"/>
    <w:rsid w:val="00723C2B"/>
    <w:rsid w:val="00724D0C"/>
    <w:rsid w:val="00725106"/>
    <w:rsid w:val="00726680"/>
    <w:rsid w:val="00731501"/>
    <w:rsid w:val="00732D9A"/>
    <w:rsid w:val="00743A34"/>
    <w:rsid w:val="007448EC"/>
    <w:rsid w:val="007449AF"/>
    <w:rsid w:val="00750818"/>
    <w:rsid w:val="0075394A"/>
    <w:rsid w:val="00754BDC"/>
    <w:rsid w:val="00755B0D"/>
    <w:rsid w:val="0075728B"/>
    <w:rsid w:val="0075731B"/>
    <w:rsid w:val="0076366B"/>
    <w:rsid w:val="00774382"/>
    <w:rsid w:val="007765E1"/>
    <w:rsid w:val="007777FC"/>
    <w:rsid w:val="00780F45"/>
    <w:rsid w:val="0078116F"/>
    <w:rsid w:val="00782C01"/>
    <w:rsid w:val="00784680"/>
    <w:rsid w:val="007849D3"/>
    <w:rsid w:val="0079172B"/>
    <w:rsid w:val="007939D3"/>
    <w:rsid w:val="007A25F1"/>
    <w:rsid w:val="007A2622"/>
    <w:rsid w:val="007A2671"/>
    <w:rsid w:val="007A2E92"/>
    <w:rsid w:val="007A5380"/>
    <w:rsid w:val="007A66E3"/>
    <w:rsid w:val="007A7F90"/>
    <w:rsid w:val="007B0557"/>
    <w:rsid w:val="007B1099"/>
    <w:rsid w:val="007B313D"/>
    <w:rsid w:val="007B38E7"/>
    <w:rsid w:val="007B3B2F"/>
    <w:rsid w:val="007B43FD"/>
    <w:rsid w:val="007B658D"/>
    <w:rsid w:val="007C07F3"/>
    <w:rsid w:val="007C64FC"/>
    <w:rsid w:val="007C680F"/>
    <w:rsid w:val="007C7839"/>
    <w:rsid w:val="007D02FE"/>
    <w:rsid w:val="007D153E"/>
    <w:rsid w:val="007D24EA"/>
    <w:rsid w:val="007D2AFC"/>
    <w:rsid w:val="007D6741"/>
    <w:rsid w:val="007D77DF"/>
    <w:rsid w:val="007E10BD"/>
    <w:rsid w:val="007E33A5"/>
    <w:rsid w:val="007E5F9C"/>
    <w:rsid w:val="007E6060"/>
    <w:rsid w:val="007E6F52"/>
    <w:rsid w:val="007F2357"/>
    <w:rsid w:val="007F29B8"/>
    <w:rsid w:val="007F3884"/>
    <w:rsid w:val="007F5FF5"/>
    <w:rsid w:val="0080009F"/>
    <w:rsid w:val="00804564"/>
    <w:rsid w:val="008076F2"/>
    <w:rsid w:val="00812BF7"/>
    <w:rsid w:val="00813190"/>
    <w:rsid w:val="00813EA2"/>
    <w:rsid w:val="00816F69"/>
    <w:rsid w:val="00816FD3"/>
    <w:rsid w:val="008178D7"/>
    <w:rsid w:val="00822927"/>
    <w:rsid w:val="0082536B"/>
    <w:rsid w:val="0082619B"/>
    <w:rsid w:val="0083500A"/>
    <w:rsid w:val="0083541C"/>
    <w:rsid w:val="0083546D"/>
    <w:rsid w:val="00836D8C"/>
    <w:rsid w:val="00843417"/>
    <w:rsid w:val="00843A41"/>
    <w:rsid w:val="00844588"/>
    <w:rsid w:val="0084508B"/>
    <w:rsid w:val="00845759"/>
    <w:rsid w:val="008473FB"/>
    <w:rsid w:val="00852C9F"/>
    <w:rsid w:val="00854E8C"/>
    <w:rsid w:val="00857769"/>
    <w:rsid w:val="00857C51"/>
    <w:rsid w:val="00862455"/>
    <w:rsid w:val="00864601"/>
    <w:rsid w:val="00865E50"/>
    <w:rsid w:val="008702E6"/>
    <w:rsid w:val="00870307"/>
    <w:rsid w:val="00873571"/>
    <w:rsid w:val="00873EAA"/>
    <w:rsid w:val="0087416F"/>
    <w:rsid w:val="00876DF8"/>
    <w:rsid w:val="00877132"/>
    <w:rsid w:val="00882B08"/>
    <w:rsid w:val="008842B4"/>
    <w:rsid w:val="00884855"/>
    <w:rsid w:val="00885C48"/>
    <w:rsid w:val="00886991"/>
    <w:rsid w:val="0089073F"/>
    <w:rsid w:val="00891E89"/>
    <w:rsid w:val="00892EFE"/>
    <w:rsid w:val="00896B49"/>
    <w:rsid w:val="008A337C"/>
    <w:rsid w:val="008A40FF"/>
    <w:rsid w:val="008A4454"/>
    <w:rsid w:val="008A490B"/>
    <w:rsid w:val="008A66B7"/>
    <w:rsid w:val="008B0A00"/>
    <w:rsid w:val="008B1E85"/>
    <w:rsid w:val="008B5618"/>
    <w:rsid w:val="008B7233"/>
    <w:rsid w:val="008B7449"/>
    <w:rsid w:val="008B7610"/>
    <w:rsid w:val="008C08D9"/>
    <w:rsid w:val="008C5309"/>
    <w:rsid w:val="008C6244"/>
    <w:rsid w:val="008C633D"/>
    <w:rsid w:val="008D4449"/>
    <w:rsid w:val="008D7513"/>
    <w:rsid w:val="008E1A07"/>
    <w:rsid w:val="008E1D40"/>
    <w:rsid w:val="008E2121"/>
    <w:rsid w:val="008E292F"/>
    <w:rsid w:val="008E5038"/>
    <w:rsid w:val="008E79FE"/>
    <w:rsid w:val="008E7DE5"/>
    <w:rsid w:val="008F62CD"/>
    <w:rsid w:val="008F65A9"/>
    <w:rsid w:val="008F6D65"/>
    <w:rsid w:val="009006A6"/>
    <w:rsid w:val="009007F2"/>
    <w:rsid w:val="00900B58"/>
    <w:rsid w:val="00904A0C"/>
    <w:rsid w:val="00910399"/>
    <w:rsid w:val="00911F9A"/>
    <w:rsid w:val="00915A37"/>
    <w:rsid w:val="00915E77"/>
    <w:rsid w:val="0091676D"/>
    <w:rsid w:val="00916D1E"/>
    <w:rsid w:val="009226D7"/>
    <w:rsid w:val="009238A5"/>
    <w:rsid w:val="00924408"/>
    <w:rsid w:val="00924D14"/>
    <w:rsid w:val="009253F3"/>
    <w:rsid w:val="00930F9C"/>
    <w:rsid w:val="00931D6E"/>
    <w:rsid w:val="009436CD"/>
    <w:rsid w:val="00943A77"/>
    <w:rsid w:val="009442F9"/>
    <w:rsid w:val="00946325"/>
    <w:rsid w:val="00947DAB"/>
    <w:rsid w:val="009529D7"/>
    <w:rsid w:val="00952ABE"/>
    <w:rsid w:val="009638DA"/>
    <w:rsid w:val="00963B23"/>
    <w:rsid w:val="00965587"/>
    <w:rsid w:val="00965D3E"/>
    <w:rsid w:val="00966ABB"/>
    <w:rsid w:val="00967DD7"/>
    <w:rsid w:val="00975087"/>
    <w:rsid w:val="00975A5A"/>
    <w:rsid w:val="00976149"/>
    <w:rsid w:val="009766D2"/>
    <w:rsid w:val="00980EB0"/>
    <w:rsid w:val="0098253C"/>
    <w:rsid w:val="00982F56"/>
    <w:rsid w:val="00983BE6"/>
    <w:rsid w:val="009841AC"/>
    <w:rsid w:val="00984B3A"/>
    <w:rsid w:val="00986043"/>
    <w:rsid w:val="00986522"/>
    <w:rsid w:val="00990EAB"/>
    <w:rsid w:val="009925FA"/>
    <w:rsid w:val="00992F1A"/>
    <w:rsid w:val="009931CD"/>
    <w:rsid w:val="00993C86"/>
    <w:rsid w:val="009954C1"/>
    <w:rsid w:val="00995791"/>
    <w:rsid w:val="00996A4A"/>
    <w:rsid w:val="009A1FBB"/>
    <w:rsid w:val="009A408D"/>
    <w:rsid w:val="009A5652"/>
    <w:rsid w:val="009B5279"/>
    <w:rsid w:val="009B5B2D"/>
    <w:rsid w:val="009B5B34"/>
    <w:rsid w:val="009B661F"/>
    <w:rsid w:val="009B6F4D"/>
    <w:rsid w:val="009C3F26"/>
    <w:rsid w:val="009C4249"/>
    <w:rsid w:val="009C4DEB"/>
    <w:rsid w:val="009D1ACC"/>
    <w:rsid w:val="009D441B"/>
    <w:rsid w:val="009D4BD9"/>
    <w:rsid w:val="009D7124"/>
    <w:rsid w:val="009E3C94"/>
    <w:rsid w:val="009F0FB5"/>
    <w:rsid w:val="009F6F89"/>
    <w:rsid w:val="00A021F5"/>
    <w:rsid w:val="00A04E8C"/>
    <w:rsid w:val="00A04F10"/>
    <w:rsid w:val="00A057F0"/>
    <w:rsid w:val="00A06D0F"/>
    <w:rsid w:val="00A070F7"/>
    <w:rsid w:val="00A07D41"/>
    <w:rsid w:val="00A139EE"/>
    <w:rsid w:val="00A16114"/>
    <w:rsid w:val="00A169E1"/>
    <w:rsid w:val="00A17552"/>
    <w:rsid w:val="00A17B37"/>
    <w:rsid w:val="00A20E0F"/>
    <w:rsid w:val="00A20EEA"/>
    <w:rsid w:val="00A23A8A"/>
    <w:rsid w:val="00A25BE3"/>
    <w:rsid w:val="00A30A4B"/>
    <w:rsid w:val="00A314D6"/>
    <w:rsid w:val="00A3484D"/>
    <w:rsid w:val="00A3563A"/>
    <w:rsid w:val="00A40520"/>
    <w:rsid w:val="00A42180"/>
    <w:rsid w:val="00A42D4C"/>
    <w:rsid w:val="00A43499"/>
    <w:rsid w:val="00A439CE"/>
    <w:rsid w:val="00A45E26"/>
    <w:rsid w:val="00A467B0"/>
    <w:rsid w:val="00A503FA"/>
    <w:rsid w:val="00A51D4D"/>
    <w:rsid w:val="00A53A26"/>
    <w:rsid w:val="00A54848"/>
    <w:rsid w:val="00A55380"/>
    <w:rsid w:val="00A65196"/>
    <w:rsid w:val="00A657A0"/>
    <w:rsid w:val="00A71726"/>
    <w:rsid w:val="00A729AD"/>
    <w:rsid w:val="00A74D8A"/>
    <w:rsid w:val="00A804B8"/>
    <w:rsid w:val="00A81C75"/>
    <w:rsid w:val="00A82C68"/>
    <w:rsid w:val="00A85360"/>
    <w:rsid w:val="00A879F3"/>
    <w:rsid w:val="00A91ABE"/>
    <w:rsid w:val="00A92FAA"/>
    <w:rsid w:val="00A93D8C"/>
    <w:rsid w:val="00A94FE8"/>
    <w:rsid w:val="00A96CEE"/>
    <w:rsid w:val="00AA015F"/>
    <w:rsid w:val="00AA433A"/>
    <w:rsid w:val="00AA6FE6"/>
    <w:rsid w:val="00AA7361"/>
    <w:rsid w:val="00AB00CC"/>
    <w:rsid w:val="00AC134E"/>
    <w:rsid w:val="00AC21F9"/>
    <w:rsid w:val="00AC4586"/>
    <w:rsid w:val="00AC6396"/>
    <w:rsid w:val="00AC6493"/>
    <w:rsid w:val="00AC6DA6"/>
    <w:rsid w:val="00AD02EA"/>
    <w:rsid w:val="00AD126B"/>
    <w:rsid w:val="00AD163F"/>
    <w:rsid w:val="00AD1953"/>
    <w:rsid w:val="00AD1E32"/>
    <w:rsid w:val="00AD327E"/>
    <w:rsid w:val="00AD3CC7"/>
    <w:rsid w:val="00AD5E6B"/>
    <w:rsid w:val="00AE1A74"/>
    <w:rsid w:val="00AE59A1"/>
    <w:rsid w:val="00AE6087"/>
    <w:rsid w:val="00AF1053"/>
    <w:rsid w:val="00AF3A60"/>
    <w:rsid w:val="00AF5172"/>
    <w:rsid w:val="00AF5A52"/>
    <w:rsid w:val="00AF753E"/>
    <w:rsid w:val="00B006AF"/>
    <w:rsid w:val="00B0080F"/>
    <w:rsid w:val="00B02A67"/>
    <w:rsid w:val="00B03176"/>
    <w:rsid w:val="00B041CC"/>
    <w:rsid w:val="00B04F19"/>
    <w:rsid w:val="00B05EF2"/>
    <w:rsid w:val="00B068C0"/>
    <w:rsid w:val="00B07556"/>
    <w:rsid w:val="00B11796"/>
    <w:rsid w:val="00B1284D"/>
    <w:rsid w:val="00B13151"/>
    <w:rsid w:val="00B139AB"/>
    <w:rsid w:val="00B151AC"/>
    <w:rsid w:val="00B157FD"/>
    <w:rsid w:val="00B1697A"/>
    <w:rsid w:val="00B24458"/>
    <w:rsid w:val="00B24924"/>
    <w:rsid w:val="00B26436"/>
    <w:rsid w:val="00B2734C"/>
    <w:rsid w:val="00B31CF3"/>
    <w:rsid w:val="00B3681E"/>
    <w:rsid w:val="00B3716D"/>
    <w:rsid w:val="00B42DA3"/>
    <w:rsid w:val="00B459C3"/>
    <w:rsid w:val="00B4668C"/>
    <w:rsid w:val="00B46914"/>
    <w:rsid w:val="00B47F12"/>
    <w:rsid w:val="00B5005C"/>
    <w:rsid w:val="00B51C74"/>
    <w:rsid w:val="00B5201A"/>
    <w:rsid w:val="00B5388A"/>
    <w:rsid w:val="00B54241"/>
    <w:rsid w:val="00B554B6"/>
    <w:rsid w:val="00B55EFD"/>
    <w:rsid w:val="00B579FB"/>
    <w:rsid w:val="00B657C5"/>
    <w:rsid w:val="00B65C59"/>
    <w:rsid w:val="00B66318"/>
    <w:rsid w:val="00B66AC2"/>
    <w:rsid w:val="00B6771B"/>
    <w:rsid w:val="00B67725"/>
    <w:rsid w:val="00B67CF7"/>
    <w:rsid w:val="00B70BB9"/>
    <w:rsid w:val="00B73244"/>
    <w:rsid w:val="00B8079B"/>
    <w:rsid w:val="00B80EB9"/>
    <w:rsid w:val="00B8655E"/>
    <w:rsid w:val="00B86BBC"/>
    <w:rsid w:val="00B86E6E"/>
    <w:rsid w:val="00B95572"/>
    <w:rsid w:val="00B95786"/>
    <w:rsid w:val="00B969A1"/>
    <w:rsid w:val="00BA0537"/>
    <w:rsid w:val="00BA11D4"/>
    <w:rsid w:val="00BA3A1E"/>
    <w:rsid w:val="00BA3CBC"/>
    <w:rsid w:val="00BA467F"/>
    <w:rsid w:val="00BA58E0"/>
    <w:rsid w:val="00BA6EE2"/>
    <w:rsid w:val="00BA7B6F"/>
    <w:rsid w:val="00BB22BC"/>
    <w:rsid w:val="00BB4EA2"/>
    <w:rsid w:val="00BB5A5E"/>
    <w:rsid w:val="00BB5A6B"/>
    <w:rsid w:val="00BC597F"/>
    <w:rsid w:val="00BD19BA"/>
    <w:rsid w:val="00BD3FC2"/>
    <w:rsid w:val="00BD4604"/>
    <w:rsid w:val="00BD517A"/>
    <w:rsid w:val="00BE2D65"/>
    <w:rsid w:val="00BE5FC9"/>
    <w:rsid w:val="00BE769B"/>
    <w:rsid w:val="00BE7FF2"/>
    <w:rsid w:val="00BF10E4"/>
    <w:rsid w:val="00BF1C40"/>
    <w:rsid w:val="00BF32D3"/>
    <w:rsid w:val="00BF352C"/>
    <w:rsid w:val="00BF43C6"/>
    <w:rsid w:val="00BF615D"/>
    <w:rsid w:val="00BF72B2"/>
    <w:rsid w:val="00BF7914"/>
    <w:rsid w:val="00BF7DD4"/>
    <w:rsid w:val="00C01225"/>
    <w:rsid w:val="00C01765"/>
    <w:rsid w:val="00C01F4C"/>
    <w:rsid w:val="00C02F53"/>
    <w:rsid w:val="00C04371"/>
    <w:rsid w:val="00C12E53"/>
    <w:rsid w:val="00C1571E"/>
    <w:rsid w:val="00C159DD"/>
    <w:rsid w:val="00C170AF"/>
    <w:rsid w:val="00C20035"/>
    <w:rsid w:val="00C203E8"/>
    <w:rsid w:val="00C25A57"/>
    <w:rsid w:val="00C265A8"/>
    <w:rsid w:val="00C278F4"/>
    <w:rsid w:val="00C30CFF"/>
    <w:rsid w:val="00C37BDE"/>
    <w:rsid w:val="00C41EDE"/>
    <w:rsid w:val="00C42220"/>
    <w:rsid w:val="00C43C87"/>
    <w:rsid w:val="00C45462"/>
    <w:rsid w:val="00C50024"/>
    <w:rsid w:val="00C54B7C"/>
    <w:rsid w:val="00C555F0"/>
    <w:rsid w:val="00C640E1"/>
    <w:rsid w:val="00C663E4"/>
    <w:rsid w:val="00C669CE"/>
    <w:rsid w:val="00C67028"/>
    <w:rsid w:val="00C73913"/>
    <w:rsid w:val="00C8186E"/>
    <w:rsid w:val="00C81B16"/>
    <w:rsid w:val="00C82CAA"/>
    <w:rsid w:val="00C85326"/>
    <w:rsid w:val="00C85561"/>
    <w:rsid w:val="00C858A0"/>
    <w:rsid w:val="00C869CE"/>
    <w:rsid w:val="00C8779A"/>
    <w:rsid w:val="00C920D2"/>
    <w:rsid w:val="00C940F8"/>
    <w:rsid w:val="00C9563C"/>
    <w:rsid w:val="00C96836"/>
    <w:rsid w:val="00C975F1"/>
    <w:rsid w:val="00CA2328"/>
    <w:rsid w:val="00CA36B6"/>
    <w:rsid w:val="00CA39B9"/>
    <w:rsid w:val="00CA3FFE"/>
    <w:rsid w:val="00CA4F1D"/>
    <w:rsid w:val="00CA6BDC"/>
    <w:rsid w:val="00CB0257"/>
    <w:rsid w:val="00CB1155"/>
    <w:rsid w:val="00CB3EC5"/>
    <w:rsid w:val="00CB4E34"/>
    <w:rsid w:val="00CB65E5"/>
    <w:rsid w:val="00CB7C7F"/>
    <w:rsid w:val="00CC00C4"/>
    <w:rsid w:val="00CC063F"/>
    <w:rsid w:val="00CC5F25"/>
    <w:rsid w:val="00CD1BE0"/>
    <w:rsid w:val="00CD3922"/>
    <w:rsid w:val="00CD5573"/>
    <w:rsid w:val="00CD5643"/>
    <w:rsid w:val="00CD598A"/>
    <w:rsid w:val="00CD6B3B"/>
    <w:rsid w:val="00CD6C19"/>
    <w:rsid w:val="00CD6F3D"/>
    <w:rsid w:val="00CE04DE"/>
    <w:rsid w:val="00CE1CA8"/>
    <w:rsid w:val="00CF072B"/>
    <w:rsid w:val="00CF26F2"/>
    <w:rsid w:val="00CF609C"/>
    <w:rsid w:val="00CF6B90"/>
    <w:rsid w:val="00D04085"/>
    <w:rsid w:val="00D05005"/>
    <w:rsid w:val="00D115BF"/>
    <w:rsid w:val="00D11706"/>
    <w:rsid w:val="00D12834"/>
    <w:rsid w:val="00D1772D"/>
    <w:rsid w:val="00D17B19"/>
    <w:rsid w:val="00D20856"/>
    <w:rsid w:val="00D213DA"/>
    <w:rsid w:val="00D27FAA"/>
    <w:rsid w:val="00D32C63"/>
    <w:rsid w:val="00D33838"/>
    <w:rsid w:val="00D346EA"/>
    <w:rsid w:val="00D35E82"/>
    <w:rsid w:val="00D425AF"/>
    <w:rsid w:val="00D517D5"/>
    <w:rsid w:val="00D551D9"/>
    <w:rsid w:val="00D56A2C"/>
    <w:rsid w:val="00D5738F"/>
    <w:rsid w:val="00D6252E"/>
    <w:rsid w:val="00D62659"/>
    <w:rsid w:val="00D64B39"/>
    <w:rsid w:val="00D65184"/>
    <w:rsid w:val="00D67D6A"/>
    <w:rsid w:val="00D70D9B"/>
    <w:rsid w:val="00D73D12"/>
    <w:rsid w:val="00D73ECB"/>
    <w:rsid w:val="00D74B2B"/>
    <w:rsid w:val="00D76E1C"/>
    <w:rsid w:val="00D77335"/>
    <w:rsid w:val="00D775E0"/>
    <w:rsid w:val="00D8049A"/>
    <w:rsid w:val="00D83947"/>
    <w:rsid w:val="00D84FB2"/>
    <w:rsid w:val="00D8689D"/>
    <w:rsid w:val="00D96184"/>
    <w:rsid w:val="00D96D07"/>
    <w:rsid w:val="00D9778F"/>
    <w:rsid w:val="00DA1D94"/>
    <w:rsid w:val="00DA3632"/>
    <w:rsid w:val="00DA50E3"/>
    <w:rsid w:val="00DA6722"/>
    <w:rsid w:val="00DA7176"/>
    <w:rsid w:val="00DB209C"/>
    <w:rsid w:val="00DB214C"/>
    <w:rsid w:val="00DB5BE5"/>
    <w:rsid w:val="00DC52FE"/>
    <w:rsid w:val="00DD0783"/>
    <w:rsid w:val="00DE0138"/>
    <w:rsid w:val="00DE0A56"/>
    <w:rsid w:val="00DE1852"/>
    <w:rsid w:val="00DE4DF9"/>
    <w:rsid w:val="00DE5C3E"/>
    <w:rsid w:val="00DE772C"/>
    <w:rsid w:val="00DF0852"/>
    <w:rsid w:val="00DF2AF4"/>
    <w:rsid w:val="00E050D8"/>
    <w:rsid w:val="00E0523E"/>
    <w:rsid w:val="00E05F5F"/>
    <w:rsid w:val="00E077A7"/>
    <w:rsid w:val="00E101BB"/>
    <w:rsid w:val="00E1129F"/>
    <w:rsid w:val="00E1209C"/>
    <w:rsid w:val="00E144C1"/>
    <w:rsid w:val="00E14A2E"/>
    <w:rsid w:val="00E14B7A"/>
    <w:rsid w:val="00E16666"/>
    <w:rsid w:val="00E16F16"/>
    <w:rsid w:val="00E1718C"/>
    <w:rsid w:val="00E17A16"/>
    <w:rsid w:val="00E2089B"/>
    <w:rsid w:val="00E20F69"/>
    <w:rsid w:val="00E21153"/>
    <w:rsid w:val="00E23E11"/>
    <w:rsid w:val="00E24719"/>
    <w:rsid w:val="00E2592C"/>
    <w:rsid w:val="00E2620E"/>
    <w:rsid w:val="00E26B8B"/>
    <w:rsid w:val="00E26F82"/>
    <w:rsid w:val="00E27810"/>
    <w:rsid w:val="00E308D4"/>
    <w:rsid w:val="00E30A3D"/>
    <w:rsid w:val="00E33616"/>
    <w:rsid w:val="00E33670"/>
    <w:rsid w:val="00E3369D"/>
    <w:rsid w:val="00E33C8C"/>
    <w:rsid w:val="00E340B6"/>
    <w:rsid w:val="00E35858"/>
    <w:rsid w:val="00E36A67"/>
    <w:rsid w:val="00E43187"/>
    <w:rsid w:val="00E43908"/>
    <w:rsid w:val="00E5060E"/>
    <w:rsid w:val="00E50C65"/>
    <w:rsid w:val="00E527D0"/>
    <w:rsid w:val="00E5329D"/>
    <w:rsid w:val="00E53490"/>
    <w:rsid w:val="00E540AD"/>
    <w:rsid w:val="00E604FA"/>
    <w:rsid w:val="00E6289F"/>
    <w:rsid w:val="00E6591A"/>
    <w:rsid w:val="00E670E1"/>
    <w:rsid w:val="00E676D7"/>
    <w:rsid w:val="00E71C8B"/>
    <w:rsid w:val="00E762FB"/>
    <w:rsid w:val="00E811E8"/>
    <w:rsid w:val="00E83E9D"/>
    <w:rsid w:val="00E85B63"/>
    <w:rsid w:val="00E86402"/>
    <w:rsid w:val="00E865DD"/>
    <w:rsid w:val="00E90C8E"/>
    <w:rsid w:val="00E92EAC"/>
    <w:rsid w:val="00E93EF7"/>
    <w:rsid w:val="00E958A1"/>
    <w:rsid w:val="00EA0013"/>
    <w:rsid w:val="00EA0A7E"/>
    <w:rsid w:val="00EA4778"/>
    <w:rsid w:val="00EA47B7"/>
    <w:rsid w:val="00EA48F1"/>
    <w:rsid w:val="00EA6C08"/>
    <w:rsid w:val="00EA7F0D"/>
    <w:rsid w:val="00EB0801"/>
    <w:rsid w:val="00EB69D5"/>
    <w:rsid w:val="00EB7218"/>
    <w:rsid w:val="00EB7FB2"/>
    <w:rsid w:val="00EC364B"/>
    <w:rsid w:val="00EC68B6"/>
    <w:rsid w:val="00ED037D"/>
    <w:rsid w:val="00ED11D7"/>
    <w:rsid w:val="00ED1D2E"/>
    <w:rsid w:val="00ED2B86"/>
    <w:rsid w:val="00ED3075"/>
    <w:rsid w:val="00ED480F"/>
    <w:rsid w:val="00EE6C92"/>
    <w:rsid w:val="00EE7417"/>
    <w:rsid w:val="00EF43A4"/>
    <w:rsid w:val="00F01CBA"/>
    <w:rsid w:val="00F045B0"/>
    <w:rsid w:val="00F073D8"/>
    <w:rsid w:val="00F07520"/>
    <w:rsid w:val="00F109D9"/>
    <w:rsid w:val="00F153F6"/>
    <w:rsid w:val="00F154CB"/>
    <w:rsid w:val="00F20653"/>
    <w:rsid w:val="00F247DE"/>
    <w:rsid w:val="00F24B28"/>
    <w:rsid w:val="00F24D0B"/>
    <w:rsid w:val="00F259F2"/>
    <w:rsid w:val="00F26203"/>
    <w:rsid w:val="00F263E0"/>
    <w:rsid w:val="00F34329"/>
    <w:rsid w:val="00F367AD"/>
    <w:rsid w:val="00F371D8"/>
    <w:rsid w:val="00F37ABE"/>
    <w:rsid w:val="00F40455"/>
    <w:rsid w:val="00F42703"/>
    <w:rsid w:val="00F4660E"/>
    <w:rsid w:val="00F47A95"/>
    <w:rsid w:val="00F47BF6"/>
    <w:rsid w:val="00F51E61"/>
    <w:rsid w:val="00F52DA3"/>
    <w:rsid w:val="00F542D7"/>
    <w:rsid w:val="00F5674E"/>
    <w:rsid w:val="00F633CB"/>
    <w:rsid w:val="00F635DD"/>
    <w:rsid w:val="00F6469D"/>
    <w:rsid w:val="00F659BE"/>
    <w:rsid w:val="00F70000"/>
    <w:rsid w:val="00F71A8C"/>
    <w:rsid w:val="00F71ACC"/>
    <w:rsid w:val="00F7297E"/>
    <w:rsid w:val="00F7420A"/>
    <w:rsid w:val="00F745BA"/>
    <w:rsid w:val="00F74F72"/>
    <w:rsid w:val="00F74FF5"/>
    <w:rsid w:val="00F765D2"/>
    <w:rsid w:val="00F7674B"/>
    <w:rsid w:val="00F81F37"/>
    <w:rsid w:val="00F82739"/>
    <w:rsid w:val="00F91655"/>
    <w:rsid w:val="00F917B6"/>
    <w:rsid w:val="00F94F1E"/>
    <w:rsid w:val="00F9732D"/>
    <w:rsid w:val="00F973F4"/>
    <w:rsid w:val="00F97AAE"/>
    <w:rsid w:val="00FA2DB3"/>
    <w:rsid w:val="00FA3250"/>
    <w:rsid w:val="00FA3E52"/>
    <w:rsid w:val="00FA4FFA"/>
    <w:rsid w:val="00FA7AF4"/>
    <w:rsid w:val="00FA7C89"/>
    <w:rsid w:val="00FB07DD"/>
    <w:rsid w:val="00FB099E"/>
    <w:rsid w:val="00FB610F"/>
    <w:rsid w:val="00FC18F8"/>
    <w:rsid w:val="00FC1C2B"/>
    <w:rsid w:val="00FC3C0D"/>
    <w:rsid w:val="00FC46A7"/>
    <w:rsid w:val="00FC4EDC"/>
    <w:rsid w:val="00FC67FB"/>
    <w:rsid w:val="00FC6A00"/>
    <w:rsid w:val="00FC6D2B"/>
    <w:rsid w:val="00FC709B"/>
    <w:rsid w:val="00FD0FF4"/>
    <w:rsid w:val="00FD4D6A"/>
    <w:rsid w:val="00FE3284"/>
    <w:rsid w:val="00FE36EA"/>
    <w:rsid w:val="00FE577F"/>
    <w:rsid w:val="00FE5923"/>
    <w:rsid w:val="00FE60CB"/>
    <w:rsid w:val="00FE719B"/>
    <w:rsid w:val="00FE72B2"/>
    <w:rsid w:val="00FF44CC"/>
    <w:rsid w:val="00FF582F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E5FF6A0"/>
  <w15:docId w15:val="{DA225944-1CDF-458B-8FD3-56C1BA56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4E33"/>
    <w:rPr>
      <w:sz w:val="24"/>
      <w:szCs w:val="24"/>
    </w:rPr>
  </w:style>
  <w:style w:type="paragraph" w:styleId="Titolo1">
    <w:name w:val="heading 1"/>
    <w:basedOn w:val="Normale"/>
    <w:next w:val="Normale"/>
    <w:qFormat/>
    <w:rsid w:val="00EB7FB2"/>
    <w:pPr>
      <w:keepNext/>
      <w:widowControl w:val="0"/>
      <w:jc w:val="center"/>
      <w:outlineLvl w:val="0"/>
    </w:pPr>
    <w:rPr>
      <w:rFonts w:ascii="AvantGarde Bk BT" w:hAnsi="AvantGarde Bk BT"/>
      <w:snapToGrid w:val="0"/>
      <w:szCs w:val="20"/>
    </w:rPr>
  </w:style>
  <w:style w:type="paragraph" w:styleId="Titolo2">
    <w:name w:val="heading 2"/>
    <w:basedOn w:val="Normale"/>
    <w:next w:val="Normale"/>
    <w:qFormat/>
    <w:rsid w:val="00EB7FB2"/>
    <w:pPr>
      <w:keepNext/>
      <w:widowControl w:val="0"/>
      <w:outlineLvl w:val="1"/>
    </w:pPr>
    <w:rPr>
      <w:rFonts w:ascii="Tempus Sans ITC" w:hAnsi="Tempus Sans ITC"/>
      <w:snapToGrid w:val="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5F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qFormat/>
    <w:rsid w:val="00EB7FB2"/>
    <w:pPr>
      <w:keepNext/>
      <w:widowControl w:val="0"/>
      <w:jc w:val="right"/>
      <w:outlineLvl w:val="3"/>
    </w:pPr>
    <w:rPr>
      <w:rFonts w:ascii="Souvenir Lt BT" w:hAnsi="Souvenir Lt BT"/>
      <w:snapToGrid w:val="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5F9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594E33"/>
    <w:pPr>
      <w:jc w:val="center"/>
    </w:pPr>
    <w:rPr>
      <w:b/>
      <w:bCs/>
      <w:sz w:val="32"/>
      <w:szCs w:val="32"/>
    </w:rPr>
  </w:style>
  <w:style w:type="paragraph" w:styleId="Corpotesto">
    <w:name w:val="Body Text"/>
    <w:basedOn w:val="Normale"/>
    <w:rsid w:val="00594E33"/>
    <w:pPr>
      <w:jc w:val="both"/>
    </w:pPr>
  </w:style>
  <w:style w:type="paragraph" w:styleId="Pidipagina">
    <w:name w:val="footer"/>
    <w:basedOn w:val="Normale"/>
    <w:link w:val="PidipaginaCarattere"/>
    <w:uiPriority w:val="99"/>
    <w:rsid w:val="00594E3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594E33"/>
    <w:rPr>
      <w:color w:val="0000FF"/>
      <w:u w:val="single"/>
    </w:rPr>
  </w:style>
  <w:style w:type="paragraph" w:styleId="Intestazione">
    <w:name w:val="header"/>
    <w:basedOn w:val="Normale"/>
    <w:rsid w:val="00A74D8A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7C6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EB7FB2"/>
    <w:pPr>
      <w:spacing w:after="120"/>
      <w:ind w:left="283"/>
    </w:pPr>
  </w:style>
  <w:style w:type="paragraph" w:styleId="Sottotitolo">
    <w:name w:val="Subtitle"/>
    <w:basedOn w:val="Normale"/>
    <w:qFormat/>
    <w:rsid w:val="00EB7FB2"/>
    <w:pPr>
      <w:widowControl w:val="0"/>
      <w:jc w:val="center"/>
    </w:pPr>
    <w:rPr>
      <w:rFonts w:ascii="Tempus Sans ITC" w:hAnsi="Tempus Sans ITC"/>
      <w:snapToGrid w:val="0"/>
      <w:sz w:val="28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620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620E"/>
    <w:rPr>
      <w:i/>
      <w:iCs/>
      <w:color w:val="000000" w:themeColor="tex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18F8"/>
    <w:pPr>
      <w:ind w:left="720"/>
      <w:contextualSpacing/>
    </w:pPr>
  </w:style>
  <w:style w:type="paragraph" w:styleId="Nessunaspaziatura">
    <w:name w:val="No Spacing"/>
    <w:uiPriority w:val="1"/>
    <w:qFormat/>
    <w:rsid w:val="00540EE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0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70A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1718C"/>
    <w:rPr>
      <w:b/>
      <w:bCs/>
    </w:rPr>
  </w:style>
  <w:style w:type="character" w:customStyle="1" w:styleId="pp-headline-item">
    <w:name w:val="pp-headline-item"/>
    <w:basedOn w:val="Carpredefinitoparagrafo"/>
    <w:rsid w:val="006F58D1"/>
  </w:style>
  <w:style w:type="character" w:customStyle="1" w:styleId="telephone">
    <w:name w:val="telephone"/>
    <w:basedOn w:val="Carpredefinitoparagrafo"/>
    <w:rsid w:val="006F58D1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5F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5F9C"/>
    <w:rPr>
      <w:rFonts w:asciiTheme="majorHAnsi" w:eastAsiaTheme="majorEastAsia" w:hAnsiTheme="majorHAnsi" w:cstheme="majorBidi"/>
      <w:color w:val="404040" w:themeColor="text1" w:themeTint="BF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E5F9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E5F9C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854E8C"/>
    <w:rPr>
      <w:sz w:val="24"/>
      <w:szCs w:val="24"/>
    </w:rPr>
  </w:style>
  <w:style w:type="paragraph" w:customStyle="1" w:styleId="Paragrafoelenco1">
    <w:name w:val="Paragrafo elenco1"/>
    <w:basedOn w:val="Normale"/>
    <w:rsid w:val="00854E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2EA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F32D3"/>
    <w:pPr>
      <w:spacing w:before="100" w:beforeAutospacing="1" w:after="100" w:afterAutospacing="1"/>
    </w:p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F659B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F659BE"/>
    <w:rPr>
      <w:sz w:val="16"/>
      <w:szCs w:val="16"/>
    </w:rPr>
  </w:style>
  <w:style w:type="paragraph" w:styleId="Testonormale">
    <w:name w:val="Plain Text"/>
    <w:basedOn w:val="Normale"/>
    <w:link w:val="TestonormaleCarattere"/>
    <w:rsid w:val="00F659BE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F659B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4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une.lula.nu.it/index.php/tzente/privac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comune.lula.n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attachedTemplate" Target="file:///C:\Documents%20and%20Settings\sociale2\Desktop\model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DA70D-5B69-473E-82EC-E1157060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146</TotalTime>
  <Pages>2</Pages>
  <Words>351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Links>
    <vt:vector size="6" baseType="variant">
      <vt:variant>
        <vt:i4>5570611</vt:i4>
      </vt:variant>
      <vt:variant>
        <vt:i4>3</vt:i4>
      </vt:variant>
      <vt:variant>
        <vt:i4>0</vt:i4>
      </vt:variant>
      <vt:variant>
        <vt:i4>5</vt:i4>
      </vt:variant>
      <vt:variant>
        <vt:lpwstr>mailto:servizisociali.lula@tiscali.it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sociale2</dc:creator>
  <cp:lastModifiedBy>Alessandra Serra</cp:lastModifiedBy>
  <cp:revision>13</cp:revision>
  <cp:lastPrinted>2020-07-20T10:58:00Z</cp:lastPrinted>
  <dcterms:created xsi:type="dcterms:W3CDTF">2020-12-18T12:21:00Z</dcterms:created>
  <dcterms:modified xsi:type="dcterms:W3CDTF">2025-12-15T10:22:00Z</dcterms:modified>
</cp:coreProperties>
</file>